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38F" w:rsidRDefault="00AA0105" w:rsidP="003E5D7F">
      <w:pPr>
        <w:bidi/>
        <w:rPr>
          <w:b/>
          <w:bCs/>
        </w:rPr>
      </w:pPr>
      <w:r w:rsidRPr="00E202A5">
        <w:rPr>
          <w:noProof/>
          <w:sz w:val="10"/>
          <w:szCs w:val="10"/>
          <w:rtl/>
        </w:rPr>
        <w:drawing>
          <wp:anchor distT="0" distB="0" distL="114300" distR="114300" simplePos="0" relativeHeight="251667456" behindDoc="1" locked="0" layoutInCell="1" allowOverlap="1" wp14:anchorId="114955A3" wp14:editId="45670BCF">
            <wp:simplePos x="0" y="0"/>
            <wp:positionH relativeFrom="column">
              <wp:posOffset>2237740</wp:posOffset>
            </wp:positionH>
            <wp:positionV relativeFrom="paragraph">
              <wp:posOffset>-1887855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6" name="صورة 6" descr="C:\Users\hmalowais\Desktop\SbpFhRFn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lowais\Desktop\SbpFhRFn_4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8F"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8E49B" wp14:editId="2086E899">
                <wp:simplePos x="0" y="0"/>
                <wp:positionH relativeFrom="column">
                  <wp:posOffset>-304800</wp:posOffset>
                </wp:positionH>
                <wp:positionV relativeFrom="paragraph">
                  <wp:posOffset>103505</wp:posOffset>
                </wp:positionV>
                <wp:extent cx="6421120" cy="365760"/>
                <wp:effectExtent l="0" t="0" r="17780" b="15240"/>
                <wp:wrapNone/>
                <wp:docPr id="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120" cy="3657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356" w:rsidRPr="00774592" w:rsidRDefault="007052DC" w:rsidP="00B2635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استمارة طلب بدل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98E49B" id="مستطيل 14" o:spid="_x0000_s1026" style="position:absolute;left:0;text-align:left;margin-left:-24pt;margin-top:8.15pt;width:505.6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" fillcolor="#c2d69b [1942]" strokecolor="black [3200]" strokeweight="1.5pt">
                <v:textbox>
                  <w:txbxContent>
                    <w:p w:rsidR="00B26356" w:rsidRPr="00774592" w:rsidRDefault="007052DC" w:rsidP="00B2635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استمارة طلب بدل</w:t>
                      </w:r>
                    </w:p>
                  </w:txbxContent>
                </v:textbox>
              </v:rect>
            </w:pict>
          </mc:Fallback>
        </mc:AlternateContent>
      </w:r>
    </w:p>
    <w:p w:rsidR="00AF438F" w:rsidRDefault="00AF438F" w:rsidP="00AF438F">
      <w:pPr>
        <w:bidi/>
        <w:rPr>
          <w:b/>
          <w:bCs/>
        </w:rPr>
      </w:pPr>
    </w:p>
    <w:p w:rsidR="003E5D7F" w:rsidRDefault="00AF438F" w:rsidP="00AF438F">
      <w:pPr>
        <w:bidi/>
        <w:rPr>
          <w:b/>
          <w:bCs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60AB3" wp14:editId="01255C0F">
                <wp:simplePos x="0" y="0"/>
                <wp:positionH relativeFrom="column">
                  <wp:posOffset>-304800</wp:posOffset>
                </wp:positionH>
                <wp:positionV relativeFrom="paragraph">
                  <wp:posOffset>70485</wp:posOffset>
                </wp:positionV>
                <wp:extent cx="6421120" cy="365760"/>
                <wp:effectExtent l="0" t="0" r="17780" b="15240"/>
                <wp:wrapNone/>
                <wp:docPr id="7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120" cy="3657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356" w:rsidRPr="00AF438F" w:rsidRDefault="00B26356" w:rsidP="00804B2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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بدل كتب ومراجع الأول  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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بدل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كتب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ومراجع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الثاني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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بدل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كتب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ومراجع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الثالث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46D2" w:rsidRPr="00804B21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04B21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4591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18"/>
                                <w:szCs w:val="18"/>
                              </w:rPr>
                              <w:t></w:t>
                            </w:r>
                            <w:r w:rsidRPr="00B4591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4591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بدل</w:t>
                            </w:r>
                            <w:r w:rsidRPr="00B4591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52E2A" w:rsidRPr="00B4591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طباعة وتجليد الرسالة</w:t>
                            </w:r>
                            <w:r w:rsidR="00DE46D2" w:rsidRPr="00B4591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r w:rsidR="00DE46D2" w:rsidRPr="00B26356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D0D0D"/>
                                <w:sz w:val="18"/>
                                <w:szCs w:val="18"/>
                              </w:rPr>
                              <w:t></w:t>
                            </w:r>
                            <w:r w:rsidR="00DE46D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46D2" w:rsidRPr="00B26356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46D2" w:rsidRPr="00B26356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rtl/>
                              </w:rPr>
                              <w:t>بدل</w:t>
                            </w:r>
                            <w:r w:rsidR="00DE46D2" w:rsidRPr="00B26356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E46D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rtl/>
                              </w:rPr>
                              <w:t>ترحيل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24pt;margin-top:5.55pt;width:505.6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" fillcolor="#c2d69b [1942]" strokecolor="black [3200]" strokeweight="1.5pt">
                <v:textbox>
                  <w:txbxContent>
                    <w:p w:rsidR="00B26356" w:rsidRPr="00AF438F" w:rsidRDefault="00B26356" w:rsidP="00804B21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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بدل كتب ومراجع الأول   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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بدل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كتب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ومراجع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الثاني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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بدل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كتب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ومراجع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الثالث 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E46D2" w:rsidRPr="00804B21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04B21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45912">
                        <w:rPr>
                          <w:rFonts w:ascii="Times New Roman" w:eastAsia="Times New Roman" w:hAnsi="Times New Roman" w:cs="Simplified Arabic"/>
                          <w:b/>
                          <w:bCs/>
                          <w:sz w:val="18"/>
                          <w:szCs w:val="18"/>
                        </w:rPr>
                        <w:t></w:t>
                      </w:r>
                      <w:r w:rsidRPr="00B45912">
                        <w:rPr>
                          <w:rFonts w:ascii="Times New Roman" w:eastAsia="Times New Roman" w:hAnsi="Times New Roman" w:cs="Simplified Arabic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4591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sz w:val="18"/>
                          <w:szCs w:val="18"/>
                          <w:rtl/>
                        </w:rPr>
                        <w:t>بدل</w:t>
                      </w:r>
                      <w:r w:rsidRPr="00B45912">
                        <w:rPr>
                          <w:rFonts w:ascii="Times New Roman" w:eastAsia="Times New Roman" w:hAnsi="Times New Roman" w:cs="Simplified Arabic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052E2A" w:rsidRPr="00B4591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sz w:val="18"/>
                          <w:szCs w:val="18"/>
                          <w:rtl/>
                        </w:rPr>
                        <w:t>طباعة وتجليد الرسالة</w:t>
                      </w:r>
                      <w:r w:rsidR="00DE46D2" w:rsidRPr="00B4591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r w:rsidR="00DE46D2" w:rsidRPr="00B26356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D0D0D"/>
                          <w:sz w:val="18"/>
                          <w:szCs w:val="18"/>
                        </w:rPr>
                        <w:t></w:t>
                      </w:r>
                      <w:r w:rsidR="00DE46D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D0D0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E46D2" w:rsidRPr="00B26356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D0D0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E46D2" w:rsidRPr="00B26356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D0D0D"/>
                          <w:sz w:val="18"/>
                          <w:szCs w:val="18"/>
                          <w:rtl/>
                        </w:rPr>
                        <w:t>بدل</w:t>
                      </w:r>
                      <w:r w:rsidR="00DE46D2" w:rsidRPr="00B26356"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0D0D0D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E46D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0D0D0D"/>
                          <w:sz w:val="18"/>
                          <w:szCs w:val="18"/>
                          <w:rtl/>
                        </w:rPr>
                        <w:t>ترحيل</w:t>
                      </w:r>
                    </w:p>
                  </w:txbxContent>
                </v:textbox>
              </v:rect>
            </w:pict>
          </mc:Fallback>
        </mc:AlternateContent>
      </w:r>
    </w:p>
    <w:p w:rsidR="00865EBE" w:rsidRPr="00A959EB" w:rsidRDefault="00865EBE" w:rsidP="00865EBE">
      <w:pPr>
        <w:bidi/>
        <w:rPr>
          <w:b/>
          <w:bCs/>
          <w:sz w:val="10"/>
          <w:szCs w:val="10"/>
          <w:rtl/>
        </w:rPr>
      </w:pPr>
    </w:p>
    <w:tbl>
      <w:tblPr>
        <w:tblpPr w:leftFromText="180" w:rightFromText="180" w:vertAnchor="text" w:horzAnchor="margin" w:tblpXSpec="center" w:tblpY="164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0"/>
        <w:gridCol w:w="9"/>
        <w:gridCol w:w="299"/>
        <w:gridCol w:w="310"/>
        <w:gridCol w:w="322"/>
        <w:gridCol w:w="310"/>
        <w:gridCol w:w="310"/>
        <w:gridCol w:w="309"/>
        <w:gridCol w:w="310"/>
        <w:gridCol w:w="33"/>
        <w:gridCol w:w="277"/>
        <w:gridCol w:w="310"/>
        <w:gridCol w:w="310"/>
        <w:gridCol w:w="303"/>
        <w:gridCol w:w="7"/>
        <w:gridCol w:w="1268"/>
        <w:gridCol w:w="1984"/>
        <w:gridCol w:w="1850"/>
      </w:tblGrid>
      <w:tr w:rsidR="00865EBE" w:rsidRPr="003E5D7F" w:rsidTr="00865EBE">
        <w:trPr>
          <w:trHeight w:val="547"/>
        </w:trPr>
        <w:tc>
          <w:tcPr>
            <w:tcW w:w="10101" w:type="dxa"/>
            <w:gridSpan w:val="18"/>
            <w:shd w:val="clear" w:color="auto" w:fill="DBE5F1" w:themeFill="accent1" w:themeFillTint="33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3E5D7F"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  <w:t xml:space="preserve">أولاً: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ب</w:t>
            </w: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يانا</w:t>
            </w:r>
            <w:r w:rsidRPr="003E5D7F">
              <w:rPr>
                <w:rFonts w:ascii="Times New Roman" w:eastAsia="Times New Roman" w:hAnsi="Times New Roman" w:cs="Simplified Arabic" w:hint="eastAsia"/>
                <w:b/>
                <w:bCs/>
                <w:color w:val="C00000"/>
                <w:sz w:val="24"/>
                <w:szCs w:val="24"/>
                <w:rtl/>
              </w:rPr>
              <w:t>ت</w:t>
            </w: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 أساسية </w:t>
            </w:r>
          </w:p>
        </w:tc>
      </w:tr>
      <w:tr w:rsidR="00865EBE" w:rsidRPr="003E5D7F" w:rsidTr="00865EBE">
        <w:trPr>
          <w:cantSplit/>
          <w:trHeight w:val="532"/>
        </w:trPr>
        <w:tc>
          <w:tcPr>
            <w:tcW w:w="1580" w:type="dxa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رقم </w:t>
            </w:r>
            <w:r w:rsidRPr="003E5D7F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308" w:type="dxa"/>
            <w:gridSpan w:val="2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22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09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2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2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3834" w:type="dxa"/>
            <w:gridSpan w:val="2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865EBE" w:rsidRPr="003E5D7F" w:rsidTr="00865EBE">
        <w:trPr>
          <w:cantSplit/>
          <w:trHeight w:val="532"/>
        </w:trPr>
        <w:tc>
          <w:tcPr>
            <w:tcW w:w="1580" w:type="dxa"/>
            <w:vMerge w:val="restart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212" w:type="dxa"/>
            <w:gridSpan w:val="9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 الأول</w:t>
            </w:r>
          </w:p>
        </w:tc>
        <w:tc>
          <w:tcPr>
            <w:tcW w:w="2475" w:type="dxa"/>
            <w:gridSpan w:val="6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الأب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الجد</w:t>
            </w:r>
          </w:p>
        </w:tc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العائلة</w:t>
            </w:r>
          </w:p>
        </w:tc>
      </w:tr>
      <w:tr w:rsidR="00865EBE" w:rsidRPr="003E5D7F" w:rsidTr="00865EBE">
        <w:trPr>
          <w:cantSplit/>
          <w:trHeight w:val="532"/>
        </w:trPr>
        <w:tc>
          <w:tcPr>
            <w:tcW w:w="1580" w:type="dxa"/>
            <w:vMerge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</w:p>
        </w:tc>
        <w:tc>
          <w:tcPr>
            <w:tcW w:w="2212" w:type="dxa"/>
            <w:gridSpan w:val="9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2475" w:type="dxa"/>
            <w:gridSpan w:val="6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1984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  <w:tc>
          <w:tcPr>
            <w:tcW w:w="1850" w:type="dxa"/>
            <w:vAlign w:val="center"/>
          </w:tcPr>
          <w:p w:rsidR="00865EBE" w:rsidRPr="000F3951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sz w:val="20"/>
                <w:szCs w:val="20"/>
                <w:rtl/>
              </w:rPr>
            </w:pPr>
          </w:p>
        </w:tc>
      </w:tr>
      <w:tr w:rsidR="00865EBE" w:rsidRPr="003E5D7F" w:rsidTr="00865EBE">
        <w:trPr>
          <w:cantSplit/>
          <w:trHeight w:val="532"/>
        </w:trPr>
        <w:tc>
          <w:tcPr>
            <w:tcW w:w="1580" w:type="dxa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الكلية التابعة لها</w:t>
            </w:r>
          </w:p>
        </w:tc>
        <w:tc>
          <w:tcPr>
            <w:tcW w:w="3412" w:type="dxa"/>
            <w:gridSpan w:val="13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القسم</w:t>
            </w:r>
          </w:p>
        </w:tc>
        <w:tc>
          <w:tcPr>
            <w:tcW w:w="3834" w:type="dxa"/>
            <w:gridSpan w:val="2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865EBE" w:rsidRPr="003E5D7F" w:rsidTr="00865EBE">
        <w:trPr>
          <w:cantSplit/>
          <w:trHeight w:val="532"/>
        </w:trPr>
        <w:tc>
          <w:tcPr>
            <w:tcW w:w="1580" w:type="dxa"/>
            <w:shd w:val="clear" w:color="auto" w:fill="D9D9D9" w:themeFill="background1" w:themeFillShade="D9"/>
            <w:vAlign w:val="center"/>
          </w:tcPr>
          <w:p w:rsidR="00865EBE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الجامعة المبتعثة لها</w:t>
            </w:r>
          </w:p>
        </w:tc>
        <w:tc>
          <w:tcPr>
            <w:tcW w:w="8521" w:type="dxa"/>
            <w:gridSpan w:val="17"/>
            <w:vAlign w:val="center"/>
          </w:tcPr>
          <w:p w:rsidR="00865EBE" w:rsidRPr="003E5D7F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865EBE" w:rsidRPr="003E5D7F" w:rsidTr="00865EBE">
        <w:trPr>
          <w:cantSplit/>
          <w:trHeight w:val="532"/>
        </w:trPr>
        <w:tc>
          <w:tcPr>
            <w:tcW w:w="1589" w:type="dxa"/>
            <w:gridSpan w:val="2"/>
            <w:shd w:val="clear" w:color="auto" w:fill="D9D9D9" w:themeFill="background1" w:themeFillShade="D9"/>
            <w:vAlign w:val="center"/>
          </w:tcPr>
          <w:p w:rsidR="00865EBE" w:rsidRPr="003E722E" w:rsidRDefault="00865EBE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الدرجة العلمية</w:t>
            </w:r>
          </w:p>
        </w:tc>
        <w:tc>
          <w:tcPr>
            <w:tcW w:w="8512" w:type="dxa"/>
            <w:gridSpan w:val="16"/>
            <w:shd w:val="clear" w:color="auto" w:fill="auto"/>
            <w:vAlign w:val="center"/>
          </w:tcPr>
          <w:p w:rsidR="00865EBE" w:rsidRPr="00804B21" w:rsidRDefault="00865EBE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0"/>
                <w:szCs w:val="20"/>
              </w:rPr>
            </w:pPr>
            <w:r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</w:rPr>
              <w:t></w:t>
            </w:r>
            <w:r w:rsidRPr="00804B21">
              <w:rPr>
                <w:rFonts w:ascii="Times New Roman" w:eastAsia="Times New Roman" w:hAnsi="Times New Roman" w:cs="Simplified Arabic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معيد         </w:t>
            </w:r>
            <w:r w:rsidR="00B26356"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B26356"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0"/>
                <w:szCs w:val="20"/>
              </w:rPr>
              <w:t></w:t>
            </w:r>
            <w:r w:rsidR="00B26356"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804B21">
              <w:rPr>
                <w:rFonts w:ascii="Times New Roman" w:eastAsia="Times New Roman" w:hAnsi="Times New Roman" w:cs="Simplified Arabic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محاضر           </w:t>
            </w:r>
            <w:r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</w:rPr>
              <w:t></w:t>
            </w:r>
            <w:r w:rsidRPr="00804B21">
              <w:rPr>
                <w:rFonts w:ascii="Times New Roman" w:eastAsia="Times New Roman" w:hAnsi="Times New Roman" w:cs="Simplified Arabic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عضو هيئة إدارية</w:t>
            </w:r>
          </w:p>
        </w:tc>
      </w:tr>
      <w:tr w:rsidR="00B26356" w:rsidRPr="003E5D7F" w:rsidTr="00865EBE">
        <w:trPr>
          <w:cantSplit/>
          <w:trHeight w:val="532"/>
        </w:trPr>
        <w:tc>
          <w:tcPr>
            <w:tcW w:w="1589" w:type="dxa"/>
            <w:gridSpan w:val="2"/>
            <w:shd w:val="clear" w:color="auto" w:fill="D9D9D9" w:themeFill="background1" w:themeFillShade="D9"/>
            <w:vAlign w:val="center"/>
          </w:tcPr>
          <w:p w:rsidR="00B26356" w:rsidRDefault="00B26356" w:rsidP="00865EBE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المرحلة </w:t>
            </w:r>
          </w:p>
        </w:tc>
        <w:tc>
          <w:tcPr>
            <w:tcW w:w="8512" w:type="dxa"/>
            <w:gridSpan w:val="16"/>
            <w:shd w:val="clear" w:color="auto" w:fill="auto"/>
            <w:vAlign w:val="center"/>
          </w:tcPr>
          <w:p w:rsidR="00B26356" w:rsidRPr="00804B21" w:rsidRDefault="00B26356" w:rsidP="00804B21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</w:rPr>
            </w:pPr>
            <w:r w:rsidRPr="00804B21">
              <w:rPr>
                <w:rFonts w:ascii="Times New Roman" w:eastAsia="Times New Roman" w:hAnsi="Times New Roman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</w:rPr>
              <w:t></w:t>
            </w:r>
            <w:r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  </w:t>
            </w:r>
            <w:r w:rsidRPr="00804B21">
              <w:rPr>
                <w:rFonts w:ascii="Times New Roman" w:eastAsia="Times New Roman" w:hAnsi="Times New Roman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ماجستير           </w:t>
            </w:r>
            <w:r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</w:rPr>
              <w:t></w:t>
            </w:r>
            <w:r w:rsidRPr="00804B21">
              <w:rPr>
                <w:rFonts w:ascii="Times New Roman" w:eastAsia="Times New Roman" w:hAnsi="Times New Roman"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804B21">
              <w:rPr>
                <w:rFonts w:ascii="Times New Roman" w:eastAsia="Times New Roman" w:hAnsi="Times New Roman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دكتوراه</w:t>
            </w:r>
          </w:p>
        </w:tc>
      </w:tr>
    </w:tbl>
    <w:p w:rsidR="00D43FB0" w:rsidRPr="00A959EB" w:rsidRDefault="00D43FB0">
      <w:pPr>
        <w:bidi/>
        <w:rPr>
          <w:sz w:val="8"/>
          <w:szCs w:val="8"/>
        </w:rPr>
      </w:pPr>
    </w:p>
    <w:p w:rsidR="00D73757" w:rsidRDefault="00D73757" w:rsidP="00D73757">
      <w:pPr>
        <w:bidi/>
      </w:pPr>
    </w:p>
    <w:tbl>
      <w:tblPr>
        <w:tblpPr w:leftFromText="180" w:rightFromText="180" w:vertAnchor="text" w:horzAnchor="margin" w:tblpXSpec="center" w:tblpY="82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1"/>
      </w:tblGrid>
      <w:tr w:rsidR="00D73757" w:rsidRPr="003E5D7F" w:rsidTr="00D73757">
        <w:trPr>
          <w:trHeight w:val="547"/>
        </w:trPr>
        <w:tc>
          <w:tcPr>
            <w:tcW w:w="10101" w:type="dxa"/>
            <w:shd w:val="clear" w:color="auto" w:fill="DBE5F1" w:themeFill="accent1" w:themeFillTint="33"/>
            <w:vAlign w:val="center"/>
          </w:tcPr>
          <w:p w:rsidR="00D73757" w:rsidRPr="003E5D7F" w:rsidRDefault="00B26356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ثانياً</w:t>
            </w:r>
            <w:r w:rsidR="00D73757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التعهد</w:t>
            </w:r>
          </w:p>
        </w:tc>
      </w:tr>
      <w:tr w:rsidR="00D73757" w:rsidRPr="003E5D7F" w:rsidTr="00D73757">
        <w:trPr>
          <w:cantSplit/>
          <w:trHeight w:val="532"/>
        </w:trPr>
        <w:tc>
          <w:tcPr>
            <w:tcW w:w="10101" w:type="dxa"/>
            <w:shd w:val="clear" w:color="auto" w:fill="auto"/>
            <w:vAlign w:val="center"/>
          </w:tcPr>
          <w:p w:rsidR="000F3951" w:rsidRDefault="00B26356" w:rsidP="00804B21">
            <w:pPr>
              <w:tabs>
                <w:tab w:val="left" w:pos="5760"/>
                <w:tab w:val="left" w:pos="6117"/>
              </w:tabs>
              <w:bidi/>
              <w:spacing w:after="0" w:line="240" w:lineRule="auto"/>
              <w:ind w:right="567"/>
              <w:rPr>
                <w:rFonts w:ascii="Times New Roman" w:eastAsia="Times New Roman" w:hAnsi="Times New Roman" w:cs="Simplified Arabic"/>
                <w:b/>
                <w:bCs/>
                <w:color w:val="1F497D" w:themeColor="text2"/>
                <w:rtl/>
              </w:rPr>
            </w:pP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أتعهد أنا طالبة الابتعاث ...</w:t>
            </w:r>
            <w:r w:rsidR="00804B2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>............</w:t>
            </w: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.........   بقسم ......</w:t>
            </w:r>
            <w:r w:rsidRPr="000F395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 xml:space="preserve">.............. </w:t>
            </w: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بكلية ...</w:t>
            </w:r>
            <w:r w:rsidRPr="000F395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>..........</w:t>
            </w:r>
          </w:p>
          <w:p w:rsidR="00B26356" w:rsidRPr="00B26356" w:rsidRDefault="00B26356" w:rsidP="00804B21">
            <w:pPr>
              <w:tabs>
                <w:tab w:val="left" w:pos="5760"/>
                <w:tab w:val="left" w:pos="6117"/>
              </w:tabs>
              <w:bidi/>
              <w:spacing w:after="0" w:line="240" w:lineRule="auto"/>
              <w:ind w:right="567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 w:rsidRPr="000F395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 xml:space="preserve"> </w:t>
            </w:r>
            <w:proofErr w:type="spellStart"/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والمبتعثة</w:t>
            </w:r>
            <w:proofErr w:type="spellEnd"/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 إلى جامعة ........</w:t>
            </w:r>
            <w:r w:rsidRPr="000F395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>...........</w:t>
            </w:r>
          </w:p>
          <w:p w:rsidR="00B26356" w:rsidRPr="00B26356" w:rsidRDefault="00B26356" w:rsidP="00804B21">
            <w:pPr>
              <w:tabs>
                <w:tab w:val="left" w:pos="5760"/>
                <w:tab w:val="left" w:pos="6117"/>
              </w:tabs>
              <w:bidi/>
              <w:spacing w:after="0" w:line="240" w:lineRule="auto"/>
              <w:ind w:right="567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لمرحلة ....</w:t>
            </w:r>
            <w:r w:rsidR="00804B2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>....</w:t>
            </w:r>
            <w:r w:rsidRPr="000F395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 xml:space="preserve">.... </w:t>
            </w: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بأنني لم أستلم بدل ".....</w:t>
            </w:r>
            <w:r w:rsidRPr="000F395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 xml:space="preserve">............" </w:t>
            </w: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الخاصة بي </w:t>
            </w:r>
          </w:p>
          <w:p w:rsidR="00B26356" w:rsidRPr="00B26356" w:rsidRDefault="00B26356" w:rsidP="00804B21">
            <w:pPr>
              <w:tabs>
                <w:tab w:val="left" w:pos="5760"/>
                <w:tab w:val="left" w:pos="6117"/>
              </w:tabs>
              <w:bidi/>
              <w:spacing w:after="0" w:line="240" w:lineRule="auto"/>
              <w:ind w:right="567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الاسم:..</w:t>
            </w:r>
            <w:r w:rsidR="00804B21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>..................</w:t>
            </w: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.................</w:t>
            </w:r>
          </w:p>
          <w:p w:rsidR="00B26356" w:rsidRPr="00B26356" w:rsidRDefault="00B26356" w:rsidP="00B26356">
            <w:pPr>
              <w:tabs>
                <w:tab w:val="left" w:pos="1563"/>
              </w:tabs>
              <w:bidi/>
              <w:spacing w:after="0" w:line="240" w:lineRule="auto"/>
              <w:ind w:right="567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رقم الآيبان :</w:t>
            </w:r>
          </w:p>
          <w:tbl>
            <w:tblPr>
              <w:tblStyle w:val="a6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2"/>
              <w:gridCol w:w="432"/>
              <w:gridCol w:w="432"/>
              <w:gridCol w:w="432"/>
              <w:gridCol w:w="432"/>
              <w:gridCol w:w="432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</w:tblGrid>
            <w:tr w:rsidR="00B26356" w:rsidRPr="00B26356" w:rsidTr="00B26356">
              <w:tc>
                <w:tcPr>
                  <w:tcW w:w="432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2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2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2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2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2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  <w:rtl/>
                    </w:rPr>
                  </w:pPr>
                </w:p>
              </w:tc>
              <w:tc>
                <w:tcPr>
                  <w:tcW w:w="433" w:type="dxa"/>
                </w:tcPr>
                <w:p w:rsidR="00B26356" w:rsidRPr="00C33CF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1F497D" w:themeColor="text2"/>
                    </w:rPr>
                  </w:pPr>
                </w:p>
              </w:tc>
              <w:tc>
                <w:tcPr>
                  <w:tcW w:w="433" w:type="dxa"/>
                </w:tcPr>
                <w:p w:rsidR="00B26356" w:rsidRPr="00B26356" w:rsidRDefault="00B26356" w:rsidP="00804B21">
                  <w:pPr>
                    <w:framePr w:hSpace="180" w:wrap="around" w:vAnchor="text" w:hAnchor="margin" w:xAlign="center" w:y="82"/>
                    <w:tabs>
                      <w:tab w:val="left" w:pos="1563"/>
                    </w:tabs>
                    <w:bidi/>
                    <w:spacing w:after="0" w:line="240" w:lineRule="auto"/>
                    <w:ind w:right="567"/>
                    <w:rPr>
                      <w:rFonts w:ascii="Times New Roman" w:eastAsia="Times New Roman" w:hAnsi="Times New Roman" w:cs="Simplified Arabic"/>
                      <w:b/>
                      <w:bCs/>
                      <w:color w:val="0D0D0D"/>
                      <w:rtl/>
                    </w:rPr>
                  </w:pPr>
                </w:p>
              </w:tc>
            </w:tr>
          </w:tbl>
          <w:p w:rsidR="00B26356" w:rsidRPr="00B26356" w:rsidRDefault="00B26356" w:rsidP="00B26356">
            <w:pPr>
              <w:tabs>
                <w:tab w:val="left" w:pos="1563"/>
              </w:tabs>
              <w:bidi/>
              <w:spacing w:after="0" w:line="240" w:lineRule="auto"/>
              <w:ind w:right="567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</w:p>
          <w:p w:rsidR="00D862F0" w:rsidRPr="00B26356" w:rsidRDefault="00B26356" w:rsidP="00804B21">
            <w:pPr>
              <w:bidi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التوقيع  :......</w:t>
            </w:r>
            <w:r w:rsidRPr="00C33CF6">
              <w:rPr>
                <w:rFonts w:ascii="Times New Roman" w:eastAsia="Times New Roman" w:hAnsi="Times New Roman" w:cs="Simplified Arabic" w:hint="cs"/>
                <w:b/>
                <w:bCs/>
                <w:color w:val="1F497D" w:themeColor="text2"/>
                <w:rtl/>
              </w:rPr>
              <w:t>.</w:t>
            </w:r>
            <w:bookmarkStart w:id="0" w:name="_GoBack"/>
            <w:bookmarkEnd w:id="0"/>
            <w:r w:rsidRP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.......................</w:t>
            </w:r>
          </w:p>
        </w:tc>
      </w:tr>
    </w:tbl>
    <w:p w:rsidR="00D73757" w:rsidRDefault="00D73757" w:rsidP="00D73757">
      <w:pPr>
        <w:bidi/>
        <w:rPr>
          <w:sz w:val="10"/>
          <w:szCs w:val="10"/>
          <w:rtl/>
        </w:rPr>
      </w:pPr>
    </w:p>
    <w:p w:rsidR="00B26356" w:rsidRDefault="00B26356" w:rsidP="00B26356">
      <w:pPr>
        <w:bidi/>
        <w:rPr>
          <w:sz w:val="10"/>
          <w:szCs w:val="10"/>
          <w:rtl/>
        </w:rPr>
      </w:pPr>
    </w:p>
    <w:p w:rsidR="00B26356" w:rsidRDefault="00B26356" w:rsidP="00B26356">
      <w:pPr>
        <w:bidi/>
        <w:rPr>
          <w:sz w:val="10"/>
          <w:szCs w:val="10"/>
          <w:rtl/>
        </w:rPr>
      </w:pPr>
    </w:p>
    <w:p w:rsidR="00B26356" w:rsidRDefault="00B26356" w:rsidP="00B26356">
      <w:pPr>
        <w:bidi/>
        <w:rPr>
          <w:sz w:val="10"/>
          <w:szCs w:val="10"/>
          <w:rtl/>
        </w:rPr>
      </w:pPr>
    </w:p>
    <w:p w:rsidR="00B26356" w:rsidRPr="00A959EB" w:rsidRDefault="00B26356" w:rsidP="00B26356">
      <w:pPr>
        <w:bidi/>
        <w:rPr>
          <w:sz w:val="10"/>
          <w:szCs w:val="10"/>
        </w:rPr>
      </w:pPr>
    </w:p>
    <w:tbl>
      <w:tblPr>
        <w:tblpPr w:leftFromText="180" w:rightFromText="180" w:vertAnchor="text" w:horzAnchor="margin" w:tblpXSpec="center" w:tblpY="82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1"/>
      </w:tblGrid>
      <w:tr w:rsidR="00A959EB" w:rsidRPr="003E5D7F" w:rsidTr="00B26356">
        <w:trPr>
          <w:trHeight w:val="547"/>
        </w:trPr>
        <w:tc>
          <w:tcPr>
            <w:tcW w:w="10101" w:type="dxa"/>
            <w:shd w:val="clear" w:color="auto" w:fill="DBE5F1" w:themeFill="accent1" w:themeFillTint="33"/>
            <w:vAlign w:val="center"/>
          </w:tcPr>
          <w:p w:rsidR="00A959EB" w:rsidRPr="003E5D7F" w:rsidRDefault="00B26356" w:rsidP="00A959EB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lastRenderedPageBreak/>
              <w:t xml:space="preserve">ثالثاً: الكلية </w:t>
            </w:r>
          </w:p>
        </w:tc>
      </w:tr>
      <w:tr w:rsidR="00A959EB" w:rsidRPr="003E5D7F" w:rsidTr="00B26356">
        <w:trPr>
          <w:cantSplit/>
          <w:trHeight w:val="532"/>
        </w:trPr>
        <w:tc>
          <w:tcPr>
            <w:tcW w:w="10101" w:type="dxa"/>
            <w:shd w:val="clear" w:color="auto" w:fill="auto"/>
            <w:vAlign w:val="center"/>
          </w:tcPr>
          <w:p w:rsidR="00A959EB" w:rsidRPr="00F90711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6"/>
                <w:szCs w:val="26"/>
                <w:rtl/>
              </w:rPr>
            </w:pP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لقد تم الاطلاع على النموذج</w:t>
            </w:r>
          </w:p>
          <w:p w:rsidR="00A959EB" w:rsidRPr="00F90711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 w:rsidRPr="00F9071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6"/>
                <w:szCs w:val="26"/>
              </w:rPr>
              <w:t></w:t>
            </w: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 بالموافقة               </w:t>
            </w:r>
            <w:r w:rsidRPr="00F9071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6"/>
                <w:szCs w:val="26"/>
              </w:rPr>
              <w:t></w:t>
            </w: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6"/>
                <w:szCs w:val="26"/>
                <w:rtl/>
              </w:rPr>
              <w:t xml:space="preserve"> </w:t>
            </w: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بعدم الموافقة</w:t>
            </w:r>
          </w:p>
          <w:p w:rsidR="00A959EB" w:rsidRPr="00F90711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18"/>
                <w:szCs w:val="18"/>
                <w:rtl/>
              </w:rPr>
            </w:pP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وذلك للأسباب التالية: </w:t>
            </w: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</w:t>
            </w:r>
          </w:p>
          <w:p w:rsidR="00A959EB" w:rsidRPr="00F90711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</w:p>
          <w:p w:rsidR="00A959EB" w:rsidRPr="00F90711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>عميدة</w:t>
            </w:r>
            <w:r w:rsid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 كلية </w:t>
            </w: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: </w:t>
            </w: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>.............................................</w:t>
            </w:r>
            <w:r w:rsidR="00B2635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                                   الختم :</w:t>
            </w:r>
          </w:p>
          <w:p w:rsidR="00A959EB" w:rsidRPr="00F90711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14"/>
                <w:szCs w:val="14"/>
                <w:rtl/>
              </w:rPr>
            </w:pPr>
          </w:p>
          <w:p w:rsidR="00A959EB" w:rsidRPr="00F90711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rtl/>
              </w:rPr>
            </w:pP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rtl/>
              </w:rPr>
              <w:t xml:space="preserve">التوقيع : </w:t>
            </w:r>
            <w:r w:rsidRPr="00F9071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>...................................................</w:t>
            </w:r>
          </w:p>
          <w:p w:rsidR="00A959EB" w:rsidRPr="003E5D7F" w:rsidRDefault="00A959EB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B26356" w:rsidRPr="003E5D7F" w:rsidTr="00B26356">
        <w:trPr>
          <w:trHeight w:val="547"/>
        </w:trPr>
        <w:tc>
          <w:tcPr>
            <w:tcW w:w="10101" w:type="dxa"/>
            <w:shd w:val="clear" w:color="auto" w:fill="DBE5F1" w:themeFill="accent1" w:themeFillTint="33"/>
            <w:vAlign w:val="center"/>
          </w:tcPr>
          <w:p w:rsidR="00B26356" w:rsidRPr="003E5D7F" w:rsidRDefault="00501ED9" w:rsidP="00B26356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استناداً للا</w:t>
            </w:r>
            <w:r w:rsidR="00B26356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ئحة الابتعاث والتدريب لمنسوبي الجامعات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 " الابتعاث للداخل" :</w:t>
            </w:r>
          </w:p>
        </w:tc>
      </w:tr>
      <w:tr w:rsidR="00B26356" w:rsidRPr="003E5D7F" w:rsidTr="00B26356">
        <w:trPr>
          <w:cantSplit/>
          <w:trHeight w:val="532"/>
        </w:trPr>
        <w:tc>
          <w:tcPr>
            <w:tcW w:w="10101" w:type="dxa"/>
            <w:shd w:val="clear" w:color="auto" w:fill="auto"/>
            <w:vAlign w:val="center"/>
          </w:tcPr>
          <w:p w:rsidR="00B26356" w:rsidRPr="00501ED9" w:rsidRDefault="00B26356" w:rsidP="00501ED9">
            <w:pPr>
              <w:pStyle w:val="a8"/>
              <w:keepNext/>
              <w:numPr>
                <w:ilvl w:val="0"/>
                <w:numId w:val="10"/>
              </w:numPr>
              <w:outlineLvl w:val="1"/>
              <w:rPr>
                <w:rFonts w:cs="Simplified Arabic"/>
                <w:b/>
                <w:bCs/>
                <w:color w:val="0D0D0D"/>
                <w:rtl/>
              </w:rPr>
            </w:pPr>
            <w:r w:rsidRPr="00501ED9">
              <w:rPr>
                <w:rFonts w:cs="Simplified Arabic" w:hint="cs"/>
                <w:b/>
                <w:bCs/>
                <w:color w:val="0D0D0D"/>
                <w:rtl/>
              </w:rPr>
              <w:t>المادة الرابعة والعشرون : يصرف للمبتعث سنوياً بدل كتب ومراجع يعادل راتب شهر واحد على أن يقتصر صرفة على المدة الأساسية للابتعاث دون التمديد</w:t>
            </w:r>
          </w:p>
          <w:p w:rsidR="00B26356" w:rsidRPr="00501ED9" w:rsidRDefault="00501ED9" w:rsidP="00501ED9">
            <w:pPr>
              <w:pStyle w:val="a8"/>
              <w:keepNext/>
              <w:numPr>
                <w:ilvl w:val="0"/>
                <w:numId w:val="10"/>
              </w:numPr>
              <w:outlineLvl w:val="1"/>
              <w:rPr>
                <w:rFonts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B75C8A">
              <w:rPr>
                <w:rFonts w:cs="Simplified Arabic" w:hint="cs"/>
                <w:b/>
                <w:bCs/>
                <w:color w:val="0D0D0D"/>
                <w:rtl/>
              </w:rPr>
              <w:t>المادة الخامسة والعشرون : يصرف للمبتعث ولمرة واحدة بدل طباعة وتجليد الرسالة لدرجة الماجستير مبلغ قدرة (3000) ثلاثة آلاف ريال , ولدرجة الدكتوراه مبلغ قدرة (4000) أربعة آلاف ريال .</w:t>
            </w:r>
          </w:p>
        </w:tc>
      </w:tr>
    </w:tbl>
    <w:p w:rsidR="00223CF0" w:rsidRDefault="00AA0105" w:rsidP="00223CF0">
      <w:pPr>
        <w:bidi/>
        <w:spacing w:after="0" w:line="240" w:lineRule="auto"/>
        <w:ind w:right="-1594"/>
        <w:jc w:val="both"/>
        <w:rPr>
          <w:rFonts w:ascii="Calibri" w:hAnsi="Calibri" w:cs="AL-Mohanad"/>
          <w:sz w:val="24"/>
          <w:szCs w:val="24"/>
          <w:rtl/>
          <w:lang w:eastAsia="sq-AL"/>
        </w:rPr>
      </w:pPr>
      <w:r w:rsidRPr="00E202A5">
        <w:rPr>
          <w:noProof/>
          <w:sz w:val="10"/>
          <w:szCs w:val="10"/>
          <w:rtl/>
        </w:rPr>
        <w:drawing>
          <wp:anchor distT="0" distB="0" distL="114300" distR="114300" simplePos="0" relativeHeight="251669504" behindDoc="1" locked="0" layoutInCell="1" allowOverlap="1" wp14:anchorId="2FC4B4EF" wp14:editId="285E0E24">
            <wp:simplePos x="0" y="0"/>
            <wp:positionH relativeFrom="column">
              <wp:posOffset>2113915</wp:posOffset>
            </wp:positionH>
            <wp:positionV relativeFrom="paragraph">
              <wp:posOffset>-1859280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2" name="صورة 2" descr="C:\Users\hmalowais\Desktop\SbpFhRFn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lowais\Desktop\SbpFhRFn_4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CF0" w:rsidRDefault="00223CF0" w:rsidP="00223CF0">
      <w:pPr>
        <w:bidi/>
        <w:spacing w:after="0" w:line="240" w:lineRule="auto"/>
        <w:ind w:right="-1594"/>
        <w:jc w:val="both"/>
        <w:rPr>
          <w:rFonts w:ascii="Calibri" w:hAnsi="Calibri" w:cs="AL-Mohanad"/>
          <w:sz w:val="24"/>
          <w:szCs w:val="24"/>
          <w:rtl/>
          <w:lang w:eastAsia="sq-AL"/>
        </w:rPr>
      </w:pPr>
    </w:p>
    <w:p w:rsidR="00994761" w:rsidRPr="003E5D7F" w:rsidRDefault="00D862F0" w:rsidP="003E5D7F">
      <w:pPr>
        <w:bidi/>
        <w:rPr>
          <w:b/>
          <w:bCs/>
        </w:rPr>
      </w:pPr>
      <w:r>
        <w:rPr>
          <w:rFonts w:cs="Arial"/>
          <w:b/>
          <w:bCs/>
          <w:noProof/>
          <w:rtl/>
        </w:rPr>
        <w:drawing>
          <wp:anchor distT="0" distB="0" distL="114300" distR="114300" simplePos="0" relativeHeight="251660288" behindDoc="0" locked="0" layoutInCell="1" allowOverlap="1" wp14:anchorId="1BFA4A51" wp14:editId="6C01D90B">
            <wp:simplePos x="0" y="0"/>
            <wp:positionH relativeFrom="column">
              <wp:posOffset>371475</wp:posOffset>
            </wp:positionH>
            <wp:positionV relativeFrom="paragraph">
              <wp:posOffset>1158240</wp:posOffset>
            </wp:positionV>
            <wp:extent cx="628650" cy="647700"/>
            <wp:effectExtent l="0" t="0" r="0" b="0"/>
            <wp:wrapNone/>
            <wp:docPr id="5" name="صورة 5" descr="\\ADS.pnu.edu.sa\PMCRA_USR_Profile\Student_Groups\SGroup-11-A\maaalaskar\Desktop\الشعار الجد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S.pnu.edu.sa\PMCRA_USR_Profile\Student_Groups\SGroup-11-A\maaalaskar\Desktop\الشعار الجدي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4761" w:rsidRPr="003E5D7F" w:rsidSect="000811FD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440" w:bottom="709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83" w:rsidRDefault="00891083" w:rsidP="000A2DE1">
      <w:r>
        <w:separator/>
      </w:r>
    </w:p>
  </w:endnote>
  <w:endnote w:type="continuationSeparator" w:id="0">
    <w:p w:rsidR="00891083" w:rsidRDefault="00891083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356" w:rsidRDefault="00B26356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83" w:rsidRDefault="00891083" w:rsidP="000A2DE1">
      <w:r>
        <w:separator/>
      </w:r>
    </w:p>
  </w:footnote>
  <w:footnote w:type="continuationSeparator" w:id="0">
    <w:p w:rsidR="00891083" w:rsidRDefault="00891083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356" w:rsidRDefault="00804B2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356" w:rsidRDefault="00B26356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76160" behindDoc="0" locked="0" layoutInCell="1" allowOverlap="1" wp14:anchorId="2E5FE53C" wp14:editId="2FE9FAC7">
          <wp:simplePos x="0" y="0"/>
          <wp:positionH relativeFrom="column">
            <wp:posOffset>-914400</wp:posOffset>
          </wp:positionH>
          <wp:positionV relativeFrom="paragraph">
            <wp:posOffset>-95250</wp:posOffset>
          </wp:positionV>
          <wp:extent cx="7562850" cy="14573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lash\mono\F - memory\New Sign\Vice Rectorate\Vice Rectorate_Header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6356" w:rsidRDefault="00B26356" w:rsidP="00CE4176">
    <w:pPr>
      <w:pStyle w:val="a4"/>
      <w:tabs>
        <w:tab w:val="clear" w:pos="4153"/>
        <w:tab w:val="clear" w:pos="8306"/>
      </w:tabs>
      <w:rPr>
        <w:rtl/>
      </w:rPr>
    </w:pPr>
  </w:p>
  <w:p w:rsidR="00B26356" w:rsidRDefault="00B26356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B26356" w:rsidRDefault="00B26356" w:rsidP="00524190">
    <w:pPr>
      <w:pStyle w:val="a4"/>
      <w:jc w:val="center"/>
      <w:rPr>
        <w:rtl/>
      </w:rPr>
    </w:pPr>
  </w:p>
  <w:p w:rsidR="00B26356" w:rsidRDefault="00B26356" w:rsidP="00AA4BA3">
    <w:pPr>
      <w:pStyle w:val="a4"/>
      <w:jc w:val="center"/>
      <w:rPr>
        <w:rtl/>
      </w:rPr>
    </w:pPr>
  </w:p>
  <w:p w:rsidR="00B26356" w:rsidRPr="00EC00A4" w:rsidRDefault="00B26356" w:rsidP="005D3BFB">
    <w:pPr>
      <w:pStyle w:val="a4"/>
      <w:tabs>
        <w:tab w:val="clear" w:pos="4153"/>
        <w:tab w:val="clear" w:pos="8306"/>
      </w:tabs>
      <w:rPr>
        <w:noProof/>
        <w:sz w:val="40"/>
        <w:szCs w:val="40"/>
      </w:rPr>
    </w:pPr>
  </w:p>
  <w:p w:rsidR="00B26356" w:rsidRPr="00E4748A" w:rsidRDefault="00B26356" w:rsidP="00546AE9">
    <w:pPr>
      <w:pStyle w:val="a4"/>
      <w:tabs>
        <w:tab w:val="clear" w:pos="4153"/>
        <w:tab w:val="clear" w:pos="8306"/>
      </w:tabs>
      <w:ind w:left="-1144"/>
      <w:jc w:val="both"/>
      <w:rPr>
        <w:rFonts w:ascii="Sakkal Majalla" w:hAnsi="Sakkal Majalla" w:cs="Sakkal Majalla"/>
        <w:color w:val="17365D" w:themeColor="text2" w:themeShade="BF"/>
        <w:rtl/>
      </w:rPr>
    </w:pPr>
    <w:r w:rsidRPr="00E4748A">
      <w:rPr>
        <w:rFonts w:ascii="Sakkal Majalla" w:hAnsi="Sakkal Majalla" w:cs="Sakkal Majalla"/>
        <w:color w:val="17365D" w:themeColor="text2" w:themeShade="BF"/>
        <w:rtl/>
      </w:rPr>
      <w:t>وكالة الجامعة للدراسات العليا والبحث العلمي</w:t>
    </w:r>
  </w:p>
  <w:p w:rsidR="00B26356" w:rsidRDefault="00B26356" w:rsidP="00EC00A4">
    <w:pPr>
      <w:pStyle w:val="a4"/>
      <w:tabs>
        <w:tab w:val="clear" w:pos="4153"/>
        <w:tab w:val="clear" w:pos="8306"/>
      </w:tabs>
      <w:ind w:left="-1144"/>
      <w:rPr>
        <w:rFonts w:ascii="Sakkal Majalla" w:hAnsi="Sakkal Majalla" w:cs="Sakkal Majalla"/>
        <w:color w:val="000000" w:themeColor="text1"/>
        <w:rtl/>
      </w:rPr>
    </w:pPr>
    <w:r w:rsidRPr="00E4748A">
      <w:rPr>
        <w:rFonts w:ascii="Sakkal Majalla" w:hAnsi="Sakkal Majalla" w:cs="Sakkal Majalla"/>
        <w:color w:val="17365D" w:themeColor="text2" w:themeShade="BF"/>
        <w:rtl/>
      </w:rPr>
      <w:t xml:space="preserve">              إدارة الابتعاث والتدريب</w:t>
    </w:r>
    <w:r>
      <w:rPr>
        <w:rFonts w:ascii="Sakkal Majalla" w:hAnsi="Sakkal Majalla" w:cs="Sakkal Majalla" w:hint="cs"/>
        <w:color w:val="000000" w:themeColor="text1"/>
        <w:rtl/>
      </w:rPr>
      <w:t xml:space="preserve">                                                   </w:t>
    </w:r>
  </w:p>
  <w:p w:rsidR="00B26356" w:rsidRPr="00EC00A4" w:rsidRDefault="00B26356" w:rsidP="00B26356">
    <w:pPr>
      <w:pStyle w:val="a4"/>
      <w:tabs>
        <w:tab w:val="clear" w:pos="4153"/>
        <w:tab w:val="clear" w:pos="8306"/>
      </w:tabs>
      <w:ind w:left="-46"/>
      <w:jc w:val="center"/>
      <w:rPr>
        <w:rFonts w:ascii="Sakkal Majalla" w:hAnsi="Sakkal Majalla" w:cs="Sakkal Majalla"/>
        <w:color w:val="000000" w:themeColor="text1"/>
      </w:rPr>
    </w:pPr>
    <w:r w:rsidRPr="003E5D7F">
      <w:rPr>
        <w:rFonts w:ascii="Sakkal Majalla" w:hAnsi="Sakkal Majalla" w:cs="PT Bold Heading" w:hint="cs"/>
        <w:b/>
        <w:bCs/>
        <w:color w:val="943634" w:themeColor="accent2" w:themeShade="BF"/>
        <w:sz w:val="32"/>
        <w:szCs w:val="32"/>
        <w:u w:val="single"/>
        <w:rtl/>
      </w:rPr>
      <w:t>نموذج</w:t>
    </w:r>
    <w:r w:rsidRPr="003E5D7F">
      <w:rPr>
        <w:rFonts w:ascii="Sakkal Majalla" w:hAnsi="Sakkal Majalla" w:cs="PT Bold Heading"/>
        <w:b/>
        <w:bCs/>
        <w:color w:val="943634" w:themeColor="accent2" w:themeShade="BF"/>
        <w:sz w:val="32"/>
        <w:szCs w:val="32"/>
        <w:u w:val="single"/>
        <w:rtl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356" w:rsidRDefault="00804B2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7AE5"/>
    <w:multiLevelType w:val="hybridMultilevel"/>
    <w:tmpl w:val="CCA8E82E"/>
    <w:lvl w:ilvl="0" w:tplc="EC0419EC">
      <w:numFmt w:val="bullet"/>
      <w:lvlText w:val=""/>
      <w:lvlJc w:val="left"/>
      <w:pPr>
        <w:ind w:left="644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65165"/>
    <w:multiLevelType w:val="hybridMultilevel"/>
    <w:tmpl w:val="FB0243DA"/>
    <w:lvl w:ilvl="0" w:tplc="9368A4CE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cs="AL-Mohanad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CEC47DA"/>
    <w:multiLevelType w:val="hybridMultilevel"/>
    <w:tmpl w:val="1B5600A0"/>
    <w:lvl w:ilvl="0" w:tplc="517C8C4E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C54695"/>
    <w:multiLevelType w:val="hybridMultilevel"/>
    <w:tmpl w:val="E21628F0"/>
    <w:lvl w:ilvl="0" w:tplc="D4FA3004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2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4E3"/>
    <w:rsid w:val="00020B9A"/>
    <w:rsid w:val="000213BF"/>
    <w:rsid w:val="0002512A"/>
    <w:rsid w:val="00052E2A"/>
    <w:rsid w:val="00057DBA"/>
    <w:rsid w:val="00065CB0"/>
    <w:rsid w:val="000811FD"/>
    <w:rsid w:val="00082841"/>
    <w:rsid w:val="00084E0A"/>
    <w:rsid w:val="00087A28"/>
    <w:rsid w:val="00094355"/>
    <w:rsid w:val="0009673D"/>
    <w:rsid w:val="00097522"/>
    <w:rsid w:val="000A27BA"/>
    <w:rsid w:val="000A2DE1"/>
    <w:rsid w:val="000C1D62"/>
    <w:rsid w:val="000C6072"/>
    <w:rsid w:val="000C61E1"/>
    <w:rsid w:val="000F3951"/>
    <w:rsid w:val="000F6C19"/>
    <w:rsid w:val="00100BFD"/>
    <w:rsid w:val="00104D39"/>
    <w:rsid w:val="00115C59"/>
    <w:rsid w:val="00151A45"/>
    <w:rsid w:val="0016184B"/>
    <w:rsid w:val="00170AA4"/>
    <w:rsid w:val="00194C7E"/>
    <w:rsid w:val="001A040E"/>
    <w:rsid w:val="001C1F9A"/>
    <w:rsid w:val="001C7B9B"/>
    <w:rsid w:val="00204F38"/>
    <w:rsid w:val="00223CF0"/>
    <w:rsid w:val="002347F3"/>
    <w:rsid w:val="0025569E"/>
    <w:rsid w:val="00285F80"/>
    <w:rsid w:val="00286CA3"/>
    <w:rsid w:val="00294AC1"/>
    <w:rsid w:val="002A4188"/>
    <w:rsid w:val="002C77F4"/>
    <w:rsid w:val="002E255F"/>
    <w:rsid w:val="002E46B4"/>
    <w:rsid w:val="002E4E80"/>
    <w:rsid w:val="002F4521"/>
    <w:rsid w:val="002F627F"/>
    <w:rsid w:val="00303E31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68"/>
    <w:rsid w:val="0039483B"/>
    <w:rsid w:val="003A50E2"/>
    <w:rsid w:val="003E2932"/>
    <w:rsid w:val="003E5D7F"/>
    <w:rsid w:val="003E722E"/>
    <w:rsid w:val="00400153"/>
    <w:rsid w:val="0040493B"/>
    <w:rsid w:val="004056CD"/>
    <w:rsid w:val="00416FDA"/>
    <w:rsid w:val="00433048"/>
    <w:rsid w:val="0048071B"/>
    <w:rsid w:val="00490AF8"/>
    <w:rsid w:val="00494D65"/>
    <w:rsid w:val="004A4AC3"/>
    <w:rsid w:val="004A6654"/>
    <w:rsid w:val="004B5495"/>
    <w:rsid w:val="004B66E0"/>
    <w:rsid w:val="004E1E05"/>
    <w:rsid w:val="00501ED9"/>
    <w:rsid w:val="00507DB8"/>
    <w:rsid w:val="005229D5"/>
    <w:rsid w:val="00524190"/>
    <w:rsid w:val="00534FCE"/>
    <w:rsid w:val="00546AE9"/>
    <w:rsid w:val="00554E9C"/>
    <w:rsid w:val="00555504"/>
    <w:rsid w:val="0057262E"/>
    <w:rsid w:val="00575E48"/>
    <w:rsid w:val="00576E4C"/>
    <w:rsid w:val="00585CB6"/>
    <w:rsid w:val="005A013B"/>
    <w:rsid w:val="005A4BE5"/>
    <w:rsid w:val="005B12F7"/>
    <w:rsid w:val="005C100B"/>
    <w:rsid w:val="005C2965"/>
    <w:rsid w:val="005D3BFB"/>
    <w:rsid w:val="005D7769"/>
    <w:rsid w:val="005E3D32"/>
    <w:rsid w:val="005E498F"/>
    <w:rsid w:val="00605680"/>
    <w:rsid w:val="006219CA"/>
    <w:rsid w:val="00634548"/>
    <w:rsid w:val="0064602B"/>
    <w:rsid w:val="006460E0"/>
    <w:rsid w:val="00654E33"/>
    <w:rsid w:val="00664C86"/>
    <w:rsid w:val="00683F04"/>
    <w:rsid w:val="006926FA"/>
    <w:rsid w:val="0069790F"/>
    <w:rsid w:val="006A4F35"/>
    <w:rsid w:val="006A63BB"/>
    <w:rsid w:val="006C563D"/>
    <w:rsid w:val="006D00ED"/>
    <w:rsid w:val="006D663B"/>
    <w:rsid w:val="006F7DB4"/>
    <w:rsid w:val="00704D70"/>
    <w:rsid w:val="007052DC"/>
    <w:rsid w:val="007162F0"/>
    <w:rsid w:val="00731D97"/>
    <w:rsid w:val="0073724D"/>
    <w:rsid w:val="00742BC5"/>
    <w:rsid w:val="007432DF"/>
    <w:rsid w:val="00743DE1"/>
    <w:rsid w:val="00746D88"/>
    <w:rsid w:val="007741A8"/>
    <w:rsid w:val="00786530"/>
    <w:rsid w:val="007B2E35"/>
    <w:rsid w:val="007B7805"/>
    <w:rsid w:val="007C780D"/>
    <w:rsid w:val="007E69EE"/>
    <w:rsid w:val="007F401C"/>
    <w:rsid w:val="0080439D"/>
    <w:rsid w:val="00804B21"/>
    <w:rsid w:val="00807D7F"/>
    <w:rsid w:val="008222F2"/>
    <w:rsid w:val="00830835"/>
    <w:rsid w:val="008409C4"/>
    <w:rsid w:val="00840E6A"/>
    <w:rsid w:val="00857139"/>
    <w:rsid w:val="008604E3"/>
    <w:rsid w:val="00865EBE"/>
    <w:rsid w:val="00871A0B"/>
    <w:rsid w:val="00877CD5"/>
    <w:rsid w:val="00882D61"/>
    <w:rsid w:val="00886C0B"/>
    <w:rsid w:val="00891083"/>
    <w:rsid w:val="008A2C0E"/>
    <w:rsid w:val="008B4AFA"/>
    <w:rsid w:val="008B573F"/>
    <w:rsid w:val="008C1526"/>
    <w:rsid w:val="008C324B"/>
    <w:rsid w:val="008C52DA"/>
    <w:rsid w:val="008D278C"/>
    <w:rsid w:val="008D2CA0"/>
    <w:rsid w:val="0094452B"/>
    <w:rsid w:val="00992090"/>
    <w:rsid w:val="00994745"/>
    <w:rsid w:val="00994761"/>
    <w:rsid w:val="009968E2"/>
    <w:rsid w:val="009A5117"/>
    <w:rsid w:val="009B06E9"/>
    <w:rsid w:val="009D0215"/>
    <w:rsid w:val="009E2F80"/>
    <w:rsid w:val="00A02C5B"/>
    <w:rsid w:val="00A2610D"/>
    <w:rsid w:val="00A522A6"/>
    <w:rsid w:val="00A66696"/>
    <w:rsid w:val="00A71A64"/>
    <w:rsid w:val="00A7621C"/>
    <w:rsid w:val="00A87D8D"/>
    <w:rsid w:val="00A959EB"/>
    <w:rsid w:val="00AA0105"/>
    <w:rsid w:val="00AA4BA3"/>
    <w:rsid w:val="00AA4E8E"/>
    <w:rsid w:val="00AE4788"/>
    <w:rsid w:val="00AE7EAE"/>
    <w:rsid w:val="00AF438F"/>
    <w:rsid w:val="00B0482F"/>
    <w:rsid w:val="00B07776"/>
    <w:rsid w:val="00B11A59"/>
    <w:rsid w:val="00B1218D"/>
    <w:rsid w:val="00B17BD9"/>
    <w:rsid w:val="00B20548"/>
    <w:rsid w:val="00B26356"/>
    <w:rsid w:val="00B41505"/>
    <w:rsid w:val="00B42B69"/>
    <w:rsid w:val="00B4395B"/>
    <w:rsid w:val="00B45912"/>
    <w:rsid w:val="00B722FF"/>
    <w:rsid w:val="00B746D3"/>
    <w:rsid w:val="00B75C8A"/>
    <w:rsid w:val="00B84ECD"/>
    <w:rsid w:val="00B85261"/>
    <w:rsid w:val="00BA231D"/>
    <w:rsid w:val="00BE377C"/>
    <w:rsid w:val="00BF4FAF"/>
    <w:rsid w:val="00C02D3F"/>
    <w:rsid w:val="00C12A15"/>
    <w:rsid w:val="00C20954"/>
    <w:rsid w:val="00C23B0E"/>
    <w:rsid w:val="00C336FA"/>
    <w:rsid w:val="00C33CF6"/>
    <w:rsid w:val="00C50657"/>
    <w:rsid w:val="00C53F35"/>
    <w:rsid w:val="00C53F4F"/>
    <w:rsid w:val="00C653B7"/>
    <w:rsid w:val="00C70246"/>
    <w:rsid w:val="00C7492B"/>
    <w:rsid w:val="00C773EB"/>
    <w:rsid w:val="00C86676"/>
    <w:rsid w:val="00C921ED"/>
    <w:rsid w:val="00CA5654"/>
    <w:rsid w:val="00CB0998"/>
    <w:rsid w:val="00CD5EF7"/>
    <w:rsid w:val="00CE4176"/>
    <w:rsid w:val="00D04128"/>
    <w:rsid w:val="00D43FB0"/>
    <w:rsid w:val="00D51CBA"/>
    <w:rsid w:val="00D54FEF"/>
    <w:rsid w:val="00D73757"/>
    <w:rsid w:val="00D862F0"/>
    <w:rsid w:val="00D864A4"/>
    <w:rsid w:val="00DB5FFE"/>
    <w:rsid w:val="00DC4EAD"/>
    <w:rsid w:val="00DC4ED7"/>
    <w:rsid w:val="00DC6C1D"/>
    <w:rsid w:val="00DE0E08"/>
    <w:rsid w:val="00DE2F75"/>
    <w:rsid w:val="00DE46D2"/>
    <w:rsid w:val="00DF6F76"/>
    <w:rsid w:val="00E0465B"/>
    <w:rsid w:val="00E2105F"/>
    <w:rsid w:val="00E222AC"/>
    <w:rsid w:val="00E257DA"/>
    <w:rsid w:val="00E432C7"/>
    <w:rsid w:val="00E4748A"/>
    <w:rsid w:val="00E762BD"/>
    <w:rsid w:val="00E81777"/>
    <w:rsid w:val="00E823A3"/>
    <w:rsid w:val="00E826C0"/>
    <w:rsid w:val="00E9451B"/>
    <w:rsid w:val="00EB1AA3"/>
    <w:rsid w:val="00EC00A4"/>
    <w:rsid w:val="00EC7B54"/>
    <w:rsid w:val="00EF2DE8"/>
    <w:rsid w:val="00F12AF1"/>
    <w:rsid w:val="00F269B4"/>
    <w:rsid w:val="00F44D6C"/>
    <w:rsid w:val="00F56627"/>
    <w:rsid w:val="00F6185C"/>
    <w:rsid w:val="00F71D3E"/>
    <w:rsid w:val="00F750CE"/>
    <w:rsid w:val="00F81004"/>
    <w:rsid w:val="00F8199A"/>
    <w:rsid w:val="00F827B1"/>
    <w:rsid w:val="00F90711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76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aa">
    <w:name w:val="Subtle Reference"/>
    <w:basedOn w:val="a0"/>
    <w:uiPriority w:val="31"/>
    <w:qFormat/>
    <w:rsid w:val="008A2C0E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76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aa">
    <w:name w:val="Subtle Reference"/>
    <w:basedOn w:val="a0"/>
    <w:uiPriority w:val="31"/>
    <w:qFormat/>
    <w:rsid w:val="008A2C0E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alolayan\Desktop\&#1602;&#1575;&#1604;&#1576;%20&#1575;&#1604;&#1582;&#1591;&#1575;&#1576;&#1575;&#1578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EC1FC-183A-4C83-809E-D7683408D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الخطابات</Template>
  <TotalTime>0</TotalTime>
  <Pages>2</Pages>
  <Words>160</Words>
  <Characters>1321</Characters>
  <Application>Microsoft Office Word</Application>
  <DocSecurity>0</DocSecurity>
  <Lines>11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Maram Abd. Alaskar</dc:creator>
  <cp:lastModifiedBy>nourah Abd. alsagar</cp:lastModifiedBy>
  <cp:revision>2</cp:revision>
  <cp:lastPrinted>2016-01-31T08:55:00Z</cp:lastPrinted>
  <dcterms:created xsi:type="dcterms:W3CDTF">2020-06-01T07:10:00Z</dcterms:created>
  <dcterms:modified xsi:type="dcterms:W3CDTF">2020-06-01T07:10:00Z</dcterms:modified>
</cp:coreProperties>
</file>