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8F" w:rsidRPr="008D56EE" w:rsidRDefault="00DC068F" w:rsidP="00FF40A0">
      <w:pPr>
        <w:ind w:right="180"/>
        <w:jc w:val="center"/>
        <w:rPr>
          <w:rFonts w:ascii="Arial" w:eastAsia="Arial Unicode MS" w:hAnsi="Arial" w:cs="PNU"/>
          <w:b/>
          <w:bCs/>
          <w:sz w:val="16"/>
          <w:szCs w:val="16"/>
          <w:u w:val="single"/>
          <w:rtl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1426"/>
        <w:bidiVisual/>
        <w:tblW w:w="107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1843"/>
        <w:gridCol w:w="1773"/>
        <w:gridCol w:w="1770"/>
        <w:gridCol w:w="1560"/>
      </w:tblGrid>
      <w:tr w:rsidR="00834B35" w:rsidRPr="008D56EE" w:rsidTr="00D77141">
        <w:trPr>
          <w:trHeight w:val="2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4B35" w:rsidRPr="008D56EE" w:rsidRDefault="00834B35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الاسم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    Full Name |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B35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156795772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1156795772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4B35" w:rsidRPr="008D56EE" w:rsidRDefault="00834B35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الجنسية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Nationality | 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B35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126066504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</w:t>
            </w:r>
            <w:permEnd w:id="1126066504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B35" w:rsidRPr="008D56EE" w:rsidRDefault="00834B35" w:rsidP="00D77141">
            <w:pPr>
              <w:rPr>
                <w:rFonts w:ascii="Sakkal Majalla" w:eastAsia="Arial Unicode MS" w:hAnsi="Sakkal Majalla" w:cs="PNU"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جهة العمل |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College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B35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966153799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</w:t>
            </w:r>
            <w:permEnd w:id="1966153799"/>
          </w:p>
        </w:tc>
      </w:tr>
      <w:tr w:rsidR="00222EFE" w:rsidRPr="008D56EE" w:rsidTr="00D77141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34" w:rsidRPr="008D56EE" w:rsidRDefault="00CC53C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المؤهل</w:t>
            </w:r>
            <w:r w:rsidR="00380E7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| </w:t>
            </w:r>
            <w:r w:rsidR="00D63134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Degree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C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849767164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1849767164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34" w:rsidRPr="008D56EE" w:rsidRDefault="00CC53C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مسمى الوظيفة</w:t>
            </w:r>
            <w:r w:rsidR="00380E7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</w:t>
            </w:r>
            <w:r w:rsidR="003226EF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</w:t>
            </w:r>
            <w:r w:rsidR="00380E7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|</w:t>
            </w:r>
            <w:r w:rsidR="00380E7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Job Title</w:t>
            </w:r>
            <w:r w:rsidR="00380E7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C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584844411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</w:t>
            </w:r>
            <w:permEnd w:id="584844411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34" w:rsidRPr="008D56EE" w:rsidRDefault="00CC53C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رقمها</w:t>
            </w:r>
            <w:r w:rsidR="00380E7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|</w:t>
            </w:r>
            <w:r w:rsidR="00380E7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Job No.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3C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498223745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</w:t>
            </w:r>
            <w:permEnd w:id="1498223745"/>
          </w:p>
        </w:tc>
      </w:tr>
      <w:tr w:rsidR="006167B2" w:rsidRPr="008D56EE" w:rsidTr="00D77141">
        <w:trPr>
          <w:trHeight w:val="59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التخصص  |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Major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</w:pPr>
            <w:permStart w:id="1638216425" w:edGrp="everyone"/>
            <w:r>
              <w:rPr>
                <w:rFonts w:ascii="Sakkal Majalla" w:eastAsia="Arial Unicode MS" w:hAnsi="Sakkal Majalla" w:cs="PNU" w:hint="cs"/>
                <w:b/>
                <w:bCs/>
                <w:sz w:val="16"/>
                <w:szCs w:val="16"/>
                <w:rtl/>
              </w:rPr>
              <w:t>-----------------------</w:t>
            </w:r>
            <w:permEnd w:id="1638216425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رقم جواز السفر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|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Passport Number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tabs>
                <w:tab w:val="left" w:pos="8917"/>
              </w:tabs>
              <w:ind w:right="540"/>
              <w:jc w:val="center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permStart w:id="348928784" w:edGrp="everyone"/>
            <w:r>
              <w:rPr>
                <w:rFonts w:ascii="Sakkal Majalla" w:eastAsia="Arial Unicode MS" w:hAnsi="Sakkal Majalla" w:cs="PNU" w:hint="cs"/>
                <w:b/>
                <w:bCs/>
                <w:sz w:val="16"/>
                <w:szCs w:val="16"/>
                <w:rtl/>
              </w:rPr>
              <w:t>-------------</w:t>
            </w:r>
            <w:permEnd w:id="348928784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تاريخه ومصدره |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Issue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Date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Country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361305609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</w:t>
            </w:r>
            <w:permEnd w:id="361305609"/>
          </w:p>
        </w:tc>
      </w:tr>
      <w:tr w:rsidR="006167B2" w:rsidRPr="008D56EE" w:rsidTr="00D7714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نوع العقد |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Contract Type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noProof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358963019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35896301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مدة العقد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Contract Duration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590589033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</w:t>
            </w:r>
            <w:permEnd w:id="1590589033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بدل الخبرة عن كل سنة |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Experience allowance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597592099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</w:t>
            </w:r>
            <w:permEnd w:id="1597592099"/>
          </w:p>
        </w:tc>
      </w:tr>
      <w:tr w:rsidR="006167B2" w:rsidRPr="008D56EE" w:rsidTr="00D77141">
        <w:trPr>
          <w:trHeight w:val="28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الخدمة بالداخل 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Experience in KSA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1921215301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192121530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أصل الراتب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Basic Salary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531716599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</w:t>
            </w:r>
            <w:permEnd w:id="531716599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بدل الخدمة 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Experience Allowance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216231753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</w:t>
            </w:r>
            <w:permEnd w:id="216231753"/>
          </w:p>
        </w:tc>
      </w:tr>
      <w:tr w:rsidR="006167B2" w:rsidRPr="008D56EE" w:rsidTr="00D77141">
        <w:trPr>
          <w:trHeight w:val="2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الخدمة بالخارج  |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International Experience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786834802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786834802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أصل الراتب+ الخدمة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| 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Basic Salary + Experience Allowance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214587621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</w:t>
            </w:r>
            <w:permEnd w:id="214587621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بدل النقل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| 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Transportation Allowance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075333970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</w:t>
            </w:r>
            <w:permEnd w:id="1075333970"/>
          </w:p>
        </w:tc>
      </w:tr>
      <w:tr w:rsidR="006167B2" w:rsidRPr="008D56EE" w:rsidTr="00D77141">
        <w:trPr>
          <w:trHeight w:val="7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بدل دول متقدمة 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International Allowance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118433417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118433417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بدل تخصص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%</w:t>
            </w:r>
            <w:r w:rsidR="003016EC"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100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 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  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Specialization Allowance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6EC" w:rsidRPr="008D56EE" w:rsidRDefault="008D56EE" w:rsidP="00D77141">
            <w:pPr>
              <w:ind w:right="181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630941813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</w:t>
            </w:r>
            <w:permEnd w:id="630941813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بدل مستشفى 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Hospital Allowance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735862824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</w:t>
            </w:r>
            <w:permEnd w:id="735862824"/>
          </w:p>
        </w:tc>
      </w:tr>
      <w:tr w:rsidR="006167B2" w:rsidRPr="008D56EE" w:rsidTr="00D7714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المكافأة الشهرية المقطوعة |</w:t>
            </w:r>
          </w:p>
          <w:p w:rsidR="006167B2" w:rsidRPr="008D56EE" w:rsidRDefault="006167B2" w:rsidP="00D77141">
            <w:pPr>
              <w:rPr>
                <w:rFonts w:ascii="Sakkal Majalla" w:eastAsia="Arial Unicode MS" w:hAnsi="Sakkal Majalla" w:cs="PNU"/>
                <w:b/>
                <w:bCs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Attraction Allowance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718047651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171804765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7B2" w:rsidRPr="008D56EE" w:rsidRDefault="006167B2" w:rsidP="0063210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المجموع الكلي للراتب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Total Monthly Salary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  <w:rtl/>
              </w:rPr>
            </w:pPr>
            <w:permStart w:id="1932806294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-------------------------------------------------------------</w:t>
            </w:r>
            <w:permEnd w:id="1932806294"/>
          </w:p>
        </w:tc>
      </w:tr>
      <w:tr w:rsidR="006167B2" w:rsidRPr="008D56EE" w:rsidTr="00D77141">
        <w:trPr>
          <w:trHeight w:val="50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تاريخ الصرف |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Start of Payment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1795650910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</w:t>
            </w:r>
            <w:permEnd w:id="179565091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بدل السكن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 | 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Housing Allowance 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377701634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-------------------------------------------------------------</w:t>
            </w:r>
            <w:permEnd w:id="377701634"/>
          </w:p>
        </w:tc>
      </w:tr>
      <w:tr w:rsidR="006167B2" w:rsidRPr="008D56EE" w:rsidTr="00D77141">
        <w:trPr>
          <w:trHeight w:val="43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 xml:space="preserve">اسم المحرم | 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noProof/>
                <w:sz w:val="16"/>
                <w:szCs w:val="16"/>
                <w:lang w:eastAsia="ar-SA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Companion Name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noProof/>
                <w:sz w:val="16"/>
                <w:szCs w:val="16"/>
                <w:lang w:eastAsia="ar-SA"/>
              </w:rPr>
            </w:pPr>
            <w:permStart w:id="1337151638" w:edGrp="everyone"/>
            <w:r>
              <w:rPr>
                <w:rFonts w:ascii="Sakkal Majalla" w:eastAsia="Arial Unicode MS" w:hAnsi="Sakkal Majalla" w:cs="PNU" w:hint="cs"/>
                <w:noProof/>
                <w:sz w:val="16"/>
                <w:szCs w:val="16"/>
                <w:rtl/>
                <w:lang w:eastAsia="ar-SA"/>
              </w:rPr>
              <w:t>----------------------</w:t>
            </w:r>
            <w:permEnd w:id="1337151638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  <w:rtl/>
              </w:rPr>
              <w:t>بدل التأثيث</w:t>
            </w: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 xml:space="preserve"> | </w:t>
            </w:r>
          </w:p>
          <w:p w:rsidR="006167B2" w:rsidRPr="008D56EE" w:rsidRDefault="006167B2" w:rsidP="00D77141">
            <w:pPr>
              <w:ind w:right="180"/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</w:pPr>
            <w:r w:rsidRPr="008D56EE">
              <w:rPr>
                <w:rFonts w:ascii="Sakkal Majalla" w:eastAsia="Arial Unicode MS" w:hAnsi="Sakkal Majalla" w:cs="PNU"/>
                <w:b/>
                <w:bCs/>
                <w:sz w:val="16"/>
                <w:szCs w:val="16"/>
              </w:rPr>
              <w:t>Furnishing Allowance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7B2" w:rsidRPr="008D56EE" w:rsidRDefault="008D56EE" w:rsidP="00D77141">
            <w:pPr>
              <w:ind w:right="180"/>
              <w:jc w:val="center"/>
              <w:rPr>
                <w:rFonts w:ascii="Sakkal Majalla" w:eastAsia="Arial Unicode MS" w:hAnsi="Sakkal Majalla" w:cs="PNU"/>
                <w:sz w:val="16"/>
                <w:szCs w:val="16"/>
              </w:rPr>
            </w:pPr>
            <w:permStart w:id="429480108" w:edGrp="everyone"/>
            <w:r>
              <w:rPr>
                <w:rFonts w:ascii="Sakkal Majalla" w:eastAsia="Arial Unicode MS" w:hAnsi="Sakkal Majalla" w:cs="PNU" w:hint="cs"/>
                <w:sz w:val="16"/>
                <w:szCs w:val="16"/>
                <w:rtl/>
              </w:rPr>
              <w:t>-------------------------------------------------------------</w:t>
            </w:r>
            <w:permEnd w:id="429480108"/>
          </w:p>
        </w:tc>
      </w:tr>
    </w:tbl>
    <w:p w:rsidR="00D77141" w:rsidRDefault="00DC068F" w:rsidP="00BC2317">
      <w:pPr>
        <w:ind w:left="-428" w:right="180" w:hanging="657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</w:t>
      </w:r>
    </w:p>
    <w:p w:rsidR="00D77141" w:rsidRDefault="00D77141" w:rsidP="00BC2317">
      <w:pPr>
        <w:ind w:left="-428" w:right="180" w:hanging="657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0F1DE5">
        <w:rPr>
          <w:rFonts w:ascii="Arial" w:eastAsia="Arial Unicode MS" w:hAnsi="Arial" w:cs="PNU"/>
          <w:b/>
          <w:bCs/>
          <w:noProof/>
          <w:sz w:val="16"/>
          <w:szCs w:val="16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DFDF8" wp14:editId="6A14D6D4">
                <wp:simplePos x="0" y="0"/>
                <wp:positionH relativeFrom="column">
                  <wp:posOffset>1375410</wp:posOffset>
                </wp:positionH>
                <wp:positionV relativeFrom="paragraph">
                  <wp:posOffset>92710</wp:posOffset>
                </wp:positionV>
                <wp:extent cx="3390900" cy="428625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90900" cy="428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DE5" w:rsidRPr="00632101" w:rsidRDefault="000F1DE5" w:rsidP="000F1DE5">
                            <w:pPr>
                              <w:ind w:right="180"/>
                              <w:jc w:val="center"/>
                              <w:rPr>
                                <w:rFonts w:ascii="Arial" w:eastAsia="Arial Unicode MS" w:hAnsi="Arial" w:cs="PNU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 w:rsidRPr="00632101">
                              <w:rPr>
                                <w:rFonts w:ascii="Arial" w:eastAsia="Arial Unicode MS" w:hAnsi="Arial" w:cs="PNU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متعاقد مستجد</w:t>
                            </w:r>
                          </w:p>
                          <w:p w:rsidR="000F1DE5" w:rsidRPr="000F1DE5" w:rsidRDefault="000F1DE5" w:rsidP="000F1DE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08.3pt;margin-top:7.3pt;width:267pt;height:3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" stroked="f">
                <v:fill opacity="0"/>
                <v:textbox>
                  <w:txbxContent>
                    <w:p w:rsidR="000F1DE5" w:rsidRPr="00632101" w:rsidRDefault="000F1DE5" w:rsidP="000F1DE5">
                      <w:pPr>
                        <w:ind w:right="180"/>
                        <w:jc w:val="center"/>
                        <w:rPr>
                          <w:rFonts w:ascii="Arial" w:eastAsia="Arial Unicode MS" w:hAnsi="Arial" w:cs="PNU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 w:rsidRPr="00632101">
                        <w:rPr>
                          <w:rFonts w:ascii="Arial" w:eastAsia="Arial Unicode MS" w:hAnsi="Arial" w:cs="PNU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متعاقد مستجد</w:t>
                      </w:r>
                    </w:p>
                    <w:p w:rsidR="000F1DE5" w:rsidRPr="000F1DE5" w:rsidRDefault="000F1DE5" w:rsidP="000F1DE5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7141" w:rsidRDefault="00D77141" w:rsidP="00BC2317">
      <w:pPr>
        <w:ind w:left="-428" w:right="180" w:hanging="657"/>
        <w:rPr>
          <w:rFonts w:ascii="Arial" w:eastAsia="Arial Unicode MS" w:hAnsi="Arial" w:cs="PNU"/>
          <w:b/>
          <w:bCs/>
          <w:sz w:val="16"/>
          <w:szCs w:val="16"/>
          <w:rtl/>
        </w:rPr>
      </w:pPr>
    </w:p>
    <w:p w:rsidR="00D77141" w:rsidRDefault="00D77141" w:rsidP="00BC2317">
      <w:pPr>
        <w:ind w:left="-428" w:right="180" w:hanging="657"/>
        <w:rPr>
          <w:rFonts w:ascii="Arial" w:eastAsia="Arial Unicode MS" w:hAnsi="Arial" w:cs="PNU"/>
          <w:b/>
          <w:bCs/>
          <w:sz w:val="16"/>
          <w:szCs w:val="16"/>
          <w:rtl/>
        </w:rPr>
      </w:pPr>
    </w:p>
    <w:p w:rsidR="00DC068F" w:rsidRPr="008D56EE" w:rsidRDefault="00DC068F" w:rsidP="00D77141">
      <w:pPr>
        <w:ind w:left="-428" w:right="180" w:hanging="657"/>
        <w:rPr>
          <w:rFonts w:ascii="Arial" w:eastAsia="Arial Unicode MS" w:hAnsi="Arial" w:cs="PNU"/>
          <w:b/>
          <w:bCs/>
          <w:noProof/>
          <w:sz w:val="16"/>
          <w:szCs w:val="16"/>
          <w:rtl/>
          <w:lang w:eastAsia="ar-SA"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</w:t>
      </w:r>
      <w:r w:rsidR="00D77141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سعادة  مدير</w:t>
      </w:r>
      <w:r w:rsidR="00AD0A0E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ة </w:t>
      </w:r>
      <w:r w:rsidR="00BC2317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وحدة</w:t>
      </w:r>
      <w:r w:rsidR="00AD0A0E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شؤون الم</w:t>
      </w:r>
      <w:r w:rsidR="00124C22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تعاقدين         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  <w:t xml:space="preserve">                    </w:t>
      </w:r>
      <w:r w:rsidR="00AD0A0E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  <w:t>المحترم</w:t>
      </w:r>
      <w:r w:rsidR="00124C22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ة</w:t>
      </w:r>
    </w:p>
    <w:p w:rsidR="00DC068F" w:rsidRPr="008D56EE" w:rsidRDefault="00DC068F" w:rsidP="00DC068F">
      <w:pPr>
        <w:ind w:left="-428" w:right="180" w:firstLine="491"/>
        <w:rPr>
          <w:rFonts w:ascii="Arial" w:eastAsia="Arial Unicode MS" w:hAnsi="Arial" w:cs="PNU"/>
          <w:b/>
          <w:bCs/>
          <w:sz w:val="16"/>
          <w:szCs w:val="16"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السلام عليكم ورحمة الله وبركاته</w:t>
      </w:r>
    </w:p>
    <w:p w:rsidR="00DC068F" w:rsidRPr="008D56EE" w:rsidRDefault="00DC068F" w:rsidP="00DC068F">
      <w:pPr>
        <w:ind w:left="-428" w:right="180" w:firstLine="491"/>
        <w:rPr>
          <w:rFonts w:ascii="Arial" w:eastAsia="Arial Unicode MS" w:hAnsi="Arial" w:cs="PNU"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sz w:val="16"/>
          <w:szCs w:val="16"/>
          <w:rtl/>
        </w:rPr>
        <w:t>حيث تم التعاقد مع المذكورة للعمل بالوظيفة والراتب الموضحين أعلاه .</w:t>
      </w:r>
    </w:p>
    <w:p w:rsidR="00DC068F" w:rsidRPr="008D56EE" w:rsidRDefault="00DC068F" w:rsidP="00DC068F">
      <w:pPr>
        <w:ind w:left="-428" w:right="180" w:firstLine="491"/>
        <w:rPr>
          <w:rFonts w:ascii="Arial" w:eastAsia="Arial Unicode MS" w:hAnsi="Arial" w:cs="PNU"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sz w:val="16"/>
          <w:szCs w:val="16"/>
          <w:rtl/>
        </w:rPr>
        <w:t>للتكرم بالإحاطة واتخاذ اللازم.</w:t>
      </w:r>
    </w:p>
    <w:p w:rsidR="00DC068F" w:rsidRPr="008D56EE" w:rsidRDefault="00DC068F" w:rsidP="00DC068F">
      <w:pPr>
        <w:tabs>
          <w:tab w:val="left" w:pos="8917"/>
        </w:tabs>
        <w:ind w:left="-428" w:right="540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</w:t>
      </w:r>
      <w:r w:rsidR="00FF40A0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؛؛؛ وتفضلوا بقبول خالص التحية؛؛؛</w:t>
      </w:r>
    </w:p>
    <w:p w:rsidR="0001379D" w:rsidRPr="008D56EE" w:rsidRDefault="00DC068F" w:rsidP="00210CBC">
      <w:pPr>
        <w:ind w:left="-428" w:right="540"/>
        <w:jc w:val="right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                                                                     </w:t>
      </w:r>
      <w:r w:rsidR="002C47F6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</w:t>
      </w:r>
      <w:r w:rsidR="0001379D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</w:t>
      </w:r>
      <w:r w:rsidR="002C47F6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</w:t>
      </w:r>
      <w:r w:rsidR="0001379D" w:rsidRPr="008D56EE">
        <w:rPr>
          <w:rFonts w:ascii="Arial" w:eastAsia="Arial Unicode MS" w:hAnsi="Arial" w:cs="PNU"/>
          <w:b/>
          <w:bCs/>
          <w:sz w:val="16"/>
          <w:szCs w:val="16"/>
          <w:rtl/>
        </w:rPr>
        <w:t xml:space="preserve"> </w:t>
      </w:r>
      <w:r w:rsid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                     </w:t>
      </w:r>
      <w:r w:rsidR="0001379D" w:rsidRPr="008D56EE">
        <w:rPr>
          <w:rFonts w:ascii="Arial" w:eastAsia="Arial Unicode MS" w:hAnsi="Arial" w:cs="PNU"/>
          <w:b/>
          <w:bCs/>
          <w:sz w:val="16"/>
          <w:szCs w:val="16"/>
          <w:rtl/>
        </w:rPr>
        <w:t xml:space="preserve"> </w:t>
      </w:r>
      <w:r w:rsidR="00210CBC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</w:t>
      </w:r>
      <w:r w:rsidR="0001379D" w:rsidRPr="008D56EE">
        <w:rPr>
          <w:rFonts w:ascii="Arial" w:eastAsia="Arial Unicode MS" w:hAnsi="Arial" w:cs="PNU"/>
          <w:b/>
          <w:bCs/>
          <w:sz w:val="16"/>
          <w:szCs w:val="16"/>
          <w:rtl/>
        </w:rPr>
        <w:t>مديرة الإدارة العامة للموارد البشرية.</w:t>
      </w:r>
    </w:p>
    <w:p w:rsidR="0001379D" w:rsidRPr="008D56EE" w:rsidRDefault="00D77141" w:rsidP="00D77141">
      <w:pPr>
        <w:ind w:left="-428" w:right="540"/>
        <w:jc w:val="center"/>
        <w:rPr>
          <w:rFonts w:ascii="Arial" w:eastAsia="Arial Unicode MS" w:hAnsi="Arial" w:cs="PNU"/>
          <w:b/>
          <w:bCs/>
          <w:sz w:val="16"/>
          <w:szCs w:val="16"/>
          <w:rtl/>
        </w:rPr>
      </w:pPr>
      <w:r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</w:t>
      </w:r>
      <w:permStart w:id="1851207792" w:edGrp="everyone"/>
      <w:r>
        <w:rPr>
          <w:rFonts w:ascii="Arial" w:eastAsia="Arial Unicode MS" w:hAnsi="Arial" w:cs="PNU" w:hint="cs"/>
          <w:b/>
          <w:bCs/>
          <w:sz w:val="16"/>
          <w:szCs w:val="16"/>
          <w:rtl/>
        </w:rPr>
        <w:t>---------------</w:t>
      </w:r>
      <w:permEnd w:id="1851207792"/>
    </w:p>
    <w:p w:rsidR="0001379D" w:rsidRDefault="00210CBC" w:rsidP="00210CBC">
      <w:pPr>
        <w:ind w:left="-428" w:right="540"/>
        <w:jc w:val="center"/>
        <w:rPr>
          <w:rFonts w:ascii="Arial" w:eastAsia="Arial Unicode MS" w:hAnsi="Arial" w:cs="PNU"/>
          <w:b/>
          <w:bCs/>
          <w:sz w:val="16"/>
          <w:szCs w:val="16"/>
          <w:rtl/>
        </w:rPr>
      </w:pPr>
      <w:r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</w:t>
      </w:r>
      <w:r w:rsidR="0001379D" w:rsidRPr="008D56EE">
        <w:rPr>
          <w:rFonts w:ascii="Arial" w:eastAsia="Arial Unicode MS" w:hAnsi="Arial" w:cs="PNU"/>
          <w:b/>
          <w:bCs/>
          <w:sz w:val="16"/>
          <w:szCs w:val="16"/>
          <w:rtl/>
        </w:rPr>
        <w:t>د. فوزية بنت سليمان العمرو</w:t>
      </w:r>
    </w:p>
    <w:p w:rsidR="008D56EE" w:rsidRPr="008D56EE" w:rsidRDefault="008D56EE" w:rsidP="0001379D">
      <w:pPr>
        <w:ind w:left="-428" w:right="540"/>
        <w:jc w:val="center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cs="PNU"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6A04B" wp14:editId="7F40155D">
                <wp:simplePos x="0" y="0"/>
                <wp:positionH relativeFrom="column">
                  <wp:posOffset>-386715</wp:posOffset>
                </wp:positionH>
                <wp:positionV relativeFrom="paragraph">
                  <wp:posOffset>125730</wp:posOffset>
                </wp:positionV>
                <wp:extent cx="6828790" cy="0"/>
                <wp:effectExtent l="0" t="0" r="10160" b="19050"/>
                <wp:wrapNone/>
                <wp:docPr id="2" name="رابط كسهم مستقي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8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026" type="#_x0000_t32" style="position:absolute;left:0;text-align:left;margin-left:-30.45pt;margin-top:9.9pt;width:537.7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" strokeweight="1.5pt">
                <v:shadow color="#868686"/>
              </v:shape>
            </w:pict>
          </mc:Fallback>
        </mc:AlternateContent>
      </w:r>
    </w:p>
    <w:p w:rsidR="00DC068F" w:rsidRPr="008D56EE" w:rsidRDefault="00DC068F" w:rsidP="0001379D">
      <w:pPr>
        <w:ind w:left="-428" w:right="540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المكرم / </w:t>
      </w:r>
      <w:r w:rsidR="0072215C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مدير وحدة الرواتب والنفقات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ab/>
        <w:t>المحترم</w:t>
      </w:r>
    </w:p>
    <w:p w:rsidR="00DC068F" w:rsidRPr="008D56EE" w:rsidRDefault="00DC068F" w:rsidP="00DC068F">
      <w:pPr>
        <w:ind w:left="-428" w:right="180" w:firstLine="491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السلام عليكم ورحمة الله وبركاته</w:t>
      </w:r>
    </w:p>
    <w:p w:rsidR="00BE4039" w:rsidRPr="008D56EE" w:rsidRDefault="00BE4039" w:rsidP="00D77141">
      <w:pPr>
        <w:ind w:left="-428" w:right="180" w:firstLine="491"/>
        <w:rPr>
          <w:rFonts w:ascii="Arial" w:eastAsia="Arial Unicode MS" w:hAnsi="Arial" w:cs="PNU"/>
          <w:sz w:val="16"/>
          <w:szCs w:val="16"/>
        </w:rPr>
      </w:pPr>
      <w:r w:rsidRPr="008D56EE">
        <w:rPr>
          <w:rFonts w:ascii="Arial" w:eastAsia="Arial Unicode MS" w:hAnsi="Arial" w:cs="PNU" w:hint="cs"/>
          <w:sz w:val="16"/>
          <w:szCs w:val="16"/>
          <w:rtl/>
        </w:rPr>
        <w:t>للاعتماد والتأشير بموجبه و صرف مستحقات المذكورة اعتباراً من تاريخ</w:t>
      </w:r>
      <w:r w:rsidRPr="008D56EE">
        <w:rPr>
          <w:rFonts w:ascii="Arial" w:eastAsia="Arial Unicode MS" w:hAnsi="Arial" w:cs="PNU"/>
          <w:sz w:val="16"/>
          <w:szCs w:val="16"/>
        </w:rPr>
        <w:t xml:space="preserve"> </w:t>
      </w:r>
      <w:r w:rsidRPr="008D56EE">
        <w:rPr>
          <w:rFonts w:ascii="Arial" w:eastAsia="Arial Unicode MS" w:hAnsi="Arial" w:cs="PNU" w:hint="cs"/>
          <w:sz w:val="16"/>
          <w:szCs w:val="16"/>
          <w:rtl/>
        </w:rPr>
        <w:t xml:space="preserve">وصولها للملكة بتاريخ </w:t>
      </w:r>
      <w:r w:rsidR="0001379D" w:rsidRPr="008D56EE">
        <w:rPr>
          <w:rFonts w:ascii="Arial" w:eastAsia="Arial Unicode MS" w:hAnsi="Arial" w:cs="PNU" w:hint="cs"/>
          <w:sz w:val="16"/>
          <w:szCs w:val="16"/>
          <w:rtl/>
        </w:rPr>
        <w:t xml:space="preserve"> </w:t>
      </w:r>
      <w:permStart w:id="706236011" w:edGrp="everyone"/>
      <w:r w:rsidR="00D77141">
        <w:rPr>
          <w:rFonts w:ascii="Arial" w:eastAsia="Arial Unicode MS" w:hAnsi="Arial" w:cs="PNU" w:hint="cs"/>
          <w:sz w:val="16"/>
          <w:szCs w:val="16"/>
          <w:rtl/>
        </w:rPr>
        <w:t>----/----/----</w:t>
      </w:r>
      <w:permEnd w:id="706236011"/>
    </w:p>
    <w:p w:rsidR="00DC068F" w:rsidRPr="008D56EE" w:rsidRDefault="00DC068F" w:rsidP="007B43B9">
      <w:pPr>
        <w:tabs>
          <w:tab w:val="left" w:pos="8917"/>
        </w:tabs>
        <w:bidi w:val="0"/>
        <w:ind w:left="-428" w:right="540" w:firstLine="491"/>
        <w:rPr>
          <w:rFonts w:ascii="Arial" w:eastAsia="Arial Unicode MS" w:hAnsi="Arial" w:cs="PNU"/>
          <w:b/>
          <w:bCs/>
          <w:color w:val="FFFFFF" w:themeColor="background1"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</w:t>
      </w:r>
      <w:r w:rsidR="00641232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</w:t>
      </w:r>
      <w:r w:rsidR="00346BB0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</w:t>
      </w:r>
      <w:r w:rsidR="000F3B3F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</w:t>
      </w:r>
      <w:r w:rsidR="00346BB0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</w:t>
      </w: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؛؛؛ والله الموفق</w:t>
      </w:r>
      <w:r w:rsidR="007B43B9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؛؛؛</w:t>
      </w:r>
    </w:p>
    <w:p w:rsidR="00AD0A0E" w:rsidRPr="008D56EE" w:rsidRDefault="00DC068F" w:rsidP="0089536E">
      <w:pPr>
        <w:ind w:right="-90"/>
        <w:jc w:val="center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                   </w:t>
      </w:r>
    </w:p>
    <w:p w:rsidR="009062BD" w:rsidRDefault="00AD0A0E" w:rsidP="00210CBC">
      <w:pPr>
        <w:ind w:right="-90"/>
        <w:rPr>
          <w:rFonts w:ascii="Arial" w:eastAsia="Arial Unicode MS" w:hAnsi="Arial" w:cs="PNU"/>
          <w:b/>
          <w:bCs/>
          <w:sz w:val="16"/>
          <w:szCs w:val="16"/>
          <w:rtl/>
        </w:rPr>
      </w:pPr>
      <w:r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                                                                  </w:t>
      </w:r>
      <w:r w:rsidR="00DC068F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</w:t>
      </w:r>
      <w:r w:rsidR="002529FC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</w:t>
      </w:r>
      <w:r w:rsidR="002529FC" w:rsidRPr="008D56EE">
        <w:rPr>
          <w:rFonts w:ascii="Arial" w:eastAsia="Arial Unicode MS" w:hAnsi="Arial" w:cs="PNU"/>
          <w:b/>
          <w:bCs/>
          <w:sz w:val="16"/>
          <w:szCs w:val="16"/>
        </w:rPr>
        <w:t xml:space="preserve">     </w:t>
      </w:r>
      <w:r w:rsidR="00DC068F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</w:t>
      </w:r>
      <w:r w:rsidR="00306D35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</w:t>
      </w:r>
      <w:r w:rsidR="003700C1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           </w:t>
      </w:r>
      <w:r w:rsidR="00210CBC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                             </w:t>
      </w:r>
      <w:r w:rsidR="003700C1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 </w:t>
      </w:r>
      <w:r w:rsidR="00DC068F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مدير</w:t>
      </w:r>
      <w:r w:rsidR="00C05441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ة</w:t>
      </w:r>
      <w:r w:rsidR="00DC068F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</w:t>
      </w:r>
      <w:r w:rsidR="00210CBC">
        <w:rPr>
          <w:rFonts w:ascii="Arial" w:eastAsia="Arial Unicode MS" w:hAnsi="Arial" w:cs="PNU" w:hint="cs"/>
          <w:b/>
          <w:bCs/>
          <w:sz w:val="16"/>
          <w:szCs w:val="16"/>
          <w:rtl/>
        </w:rPr>
        <w:t>وحدة</w:t>
      </w:r>
      <w:r w:rsidR="00C05441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شؤون</w:t>
      </w:r>
      <w:r w:rsidR="00DC068F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 xml:space="preserve"> الم</w:t>
      </w:r>
      <w:r w:rsidR="00124C22" w:rsidRPr="008D56EE">
        <w:rPr>
          <w:rFonts w:ascii="Arial" w:eastAsia="Arial Unicode MS" w:hAnsi="Arial" w:cs="PNU" w:hint="cs"/>
          <w:b/>
          <w:bCs/>
          <w:sz w:val="16"/>
          <w:szCs w:val="16"/>
          <w:rtl/>
        </w:rPr>
        <w:t>تعاقدين</w:t>
      </w:r>
    </w:p>
    <w:tbl>
      <w:tblPr>
        <w:bidiVisual/>
        <w:tblW w:w="10632" w:type="dxa"/>
        <w:tblInd w:w="-455" w:type="dxa"/>
        <w:tblLook w:val="04A0" w:firstRow="1" w:lastRow="0" w:firstColumn="1" w:lastColumn="0" w:noHBand="0" w:noVBand="1"/>
      </w:tblPr>
      <w:tblGrid>
        <w:gridCol w:w="5953"/>
        <w:gridCol w:w="4679"/>
      </w:tblGrid>
      <w:tr w:rsidR="00D7381E" w:rsidRPr="008D56EE" w:rsidTr="00346BB0">
        <w:trPr>
          <w:trHeight w:val="153"/>
        </w:trPr>
        <w:tc>
          <w:tcPr>
            <w:tcW w:w="5953" w:type="dxa"/>
            <w:hideMark/>
          </w:tcPr>
          <w:p w:rsidR="00D7381E" w:rsidRPr="00632101" w:rsidRDefault="0001379D" w:rsidP="0001379D">
            <w:pPr>
              <w:rPr>
                <w:rFonts w:ascii="Arial" w:eastAsia="Arial Unicode MS" w:hAnsi="Arial" w:cs="PNU"/>
                <w:b/>
                <w:bCs/>
                <w:noProof/>
                <w:sz w:val="14"/>
                <w:szCs w:val="14"/>
                <w:lang w:eastAsia="ar-SA"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-</w:t>
            </w:r>
            <w:r w:rsidR="00D7381E"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 xml:space="preserve">سعادة  الدكتورة </w:t>
            </w:r>
            <w:r w:rsidRPr="00632101">
              <w:rPr>
                <w:rFonts w:ascii="Arial" w:eastAsia="Arial Unicode MS" w:hAnsi="Arial" w:cs="PNU"/>
                <w:b/>
                <w:bCs/>
                <w:sz w:val="14"/>
                <w:szCs w:val="14"/>
                <w:rtl/>
              </w:rPr>
              <w:t>مديرة الإدارة العامة للموارد البشرية</w:t>
            </w: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7381E"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مع نسخة من العقد.</w:t>
            </w:r>
          </w:p>
        </w:tc>
        <w:tc>
          <w:tcPr>
            <w:tcW w:w="4679" w:type="dxa"/>
            <w:hideMark/>
          </w:tcPr>
          <w:p w:rsidR="00D7381E" w:rsidRPr="00632101" w:rsidRDefault="00210CBC" w:rsidP="0001379D">
            <w:pPr>
              <w:numPr>
                <w:ilvl w:val="0"/>
                <w:numId w:val="7"/>
              </w:numPr>
              <w:ind w:left="360"/>
              <w:rPr>
                <w:rFonts w:ascii="Arial" w:eastAsia="Arial Unicode MS" w:hAnsi="Arial" w:cs="PNU"/>
                <w:b/>
                <w:bCs/>
                <w:noProof/>
                <w:sz w:val="14"/>
                <w:szCs w:val="14"/>
                <w:lang w:eastAsia="ar-SA"/>
              </w:rPr>
            </w:pPr>
            <w:r w:rsidRPr="00210CBC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سعادة عميدة  السنة التأسيسية للكليات الصحية  مع نسخة من العقد</w:t>
            </w:r>
            <w:r w:rsidR="00D7381E"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.</w:t>
            </w:r>
          </w:p>
        </w:tc>
      </w:tr>
      <w:tr w:rsidR="00D7381E" w:rsidRPr="008D56EE" w:rsidTr="006801B1">
        <w:tc>
          <w:tcPr>
            <w:tcW w:w="5953" w:type="dxa"/>
            <w:hideMark/>
          </w:tcPr>
          <w:p w:rsidR="00D7381E" w:rsidRPr="00632101" w:rsidRDefault="0001379D" w:rsidP="0001379D">
            <w:pPr>
              <w:rPr>
                <w:rFonts w:ascii="Arial" w:eastAsia="Arial Unicode MS" w:hAnsi="Arial" w:cs="PNU"/>
                <w:b/>
                <w:bCs/>
                <w:noProof/>
                <w:sz w:val="14"/>
                <w:szCs w:val="14"/>
                <w:lang w:eastAsia="ar-SA"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-</w:t>
            </w:r>
            <w:r w:rsidR="00D7381E"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الرواتب + الأصل + نسخة من العقد + إقرار بدل السكن إن وجد / الملفات + ملف المذكورة.</w:t>
            </w:r>
          </w:p>
        </w:tc>
        <w:tc>
          <w:tcPr>
            <w:tcW w:w="4679" w:type="dxa"/>
            <w:hideMark/>
          </w:tcPr>
          <w:p w:rsidR="00D7381E" w:rsidRPr="00632101" w:rsidRDefault="00D7381E" w:rsidP="00D7381E">
            <w:pPr>
              <w:numPr>
                <w:ilvl w:val="0"/>
                <w:numId w:val="8"/>
              </w:numPr>
              <w:ind w:left="360"/>
              <w:rPr>
                <w:rFonts w:ascii="Arial" w:eastAsia="Arial Unicode MS" w:hAnsi="Arial" w:cs="PNU"/>
                <w:b/>
                <w:bCs/>
                <w:noProof/>
                <w:sz w:val="14"/>
                <w:szCs w:val="14"/>
                <w:lang w:eastAsia="ar-SA"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التعاقد مع نسخة من العقد / التشكيلات مع نسخة من العقد.</w:t>
            </w:r>
          </w:p>
        </w:tc>
      </w:tr>
      <w:tr w:rsidR="00D7381E" w:rsidRPr="008D56EE" w:rsidTr="006801B1">
        <w:tc>
          <w:tcPr>
            <w:tcW w:w="5953" w:type="dxa"/>
            <w:hideMark/>
          </w:tcPr>
          <w:p w:rsidR="00D7381E" w:rsidRPr="00632101" w:rsidRDefault="00D7381E" w:rsidP="00C614A4">
            <w:pPr>
              <w:rPr>
                <w:rFonts w:ascii="Arial" w:eastAsia="Arial Unicode MS" w:hAnsi="Arial" w:cs="PNU"/>
                <w:b/>
                <w:bCs/>
                <w:sz w:val="14"/>
                <w:szCs w:val="14"/>
                <w:rtl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 xml:space="preserve">المذكورة مع نسخة من العقد عن طريق مرجعها.  </w:t>
            </w:r>
          </w:p>
          <w:p w:rsidR="00BC2317" w:rsidRPr="00632101" w:rsidRDefault="00BC2317" w:rsidP="00BC2317">
            <w:pPr>
              <w:pStyle w:val="a8"/>
              <w:numPr>
                <w:ilvl w:val="0"/>
                <w:numId w:val="8"/>
              </w:numPr>
              <w:rPr>
                <w:rFonts w:ascii="Arial" w:eastAsia="Arial Unicode MS" w:hAnsi="Arial" w:cs="PNU"/>
                <w:b/>
                <w:bCs/>
                <w:sz w:val="14"/>
                <w:szCs w:val="14"/>
                <w:rtl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 xml:space="preserve">وحدة شؤون المتعاقدين </w:t>
            </w:r>
          </w:p>
          <w:p w:rsidR="00D7381E" w:rsidRPr="00632101" w:rsidRDefault="00D7381E" w:rsidP="00C614A4">
            <w:pPr>
              <w:ind w:right="284"/>
              <w:jc w:val="both"/>
              <w:rPr>
                <w:rFonts w:ascii="Arial" w:hAnsi="Arial" w:cs="PNU"/>
                <w:sz w:val="14"/>
                <w:szCs w:val="14"/>
                <w:rtl/>
              </w:rPr>
            </w:pPr>
          </w:p>
          <w:p w:rsidR="00D7381E" w:rsidRPr="00210CBC" w:rsidRDefault="00D77141" w:rsidP="00210CBC">
            <w:pPr>
              <w:ind w:right="284"/>
              <w:jc w:val="both"/>
              <w:rPr>
                <w:rFonts w:ascii="Arial" w:hAnsi="Arial" w:cs="PNU"/>
                <w:sz w:val="14"/>
                <w:szCs w:val="14"/>
              </w:rPr>
            </w:pPr>
            <w:r w:rsidRPr="00632101">
              <w:rPr>
                <w:rFonts w:ascii="Arial" w:hAnsi="Arial" w:cs="PNU" w:hint="cs"/>
                <w:sz w:val="14"/>
                <w:szCs w:val="14"/>
                <w:rtl/>
              </w:rPr>
              <w:t xml:space="preserve">      </w:t>
            </w:r>
          </w:p>
        </w:tc>
        <w:tc>
          <w:tcPr>
            <w:tcW w:w="4679" w:type="dxa"/>
            <w:hideMark/>
          </w:tcPr>
          <w:p w:rsidR="001C60B2" w:rsidRPr="00632101" w:rsidRDefault="00D7381E" w:rsidP="001F6E3D">
            <w:pPr>
              <w:numPr>
                <w:ilvl w:val="0"/>
                <w:numId w:val="8"/>
              </w:numPr>
              <w:rPr>
                <w:rFonts w:ascii="Arial" w:eastAsia="Arial Unicode MS" w:hAnsi="Arial" w:cs="PNU"/>
                <w:b/>
                <w:bCs/>
                <w:noProof/>
                <w:sz w:val="14"/>
                <w:szCs w:val="14"/>
                <w:lang w:eastAsia="ar-SA"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 xml:space="preserve">الملف العام.        </w:t>
            </w:r>
          </w:p>
          <w:p w:rsidR="001C60B2" w:rsidRPr="00632101" w:rsidRDefault="00610CBF" w:rsidP="001F6E3D">
            <w:pPr>
              <w:numPr>
                <w:ilvl w:val="0"/>
                <w:numId w:val="8"/>
              </w:numPr>
              <w:rPr>
                <w:rFonts w:ascii="Arial" w:eastAsia="Arial Unicode MS" w:hAnsi="Arial" w:cs="PNU"/>
                <w:b/>
                <w:bCs/>
                <w:noProof/>
                <w:sz w:val="14"/>
                <w:szCs w:val="14"/>
                <w:lang w:eastAsia="ar-SA"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وحدة التوثيق بالإدارة العامة للموارد البشرية</w:t>
            </w:r>
            <w:r w:rsidR="0072215C" w:rsidRPr="00632101">
              <w:rPr>
                <w:rFonts w:ascii="Arial" w:eastAsia="Arial Unicode MS" w:hAnsi="Arial" w:cs="PNU"/>
                <w:b/>
                <w:bCs/>
                <w:sz w:val="14"/>
                <w:szCs w:val="14"/>
                <w:rtl/>
              </w:rPr>
              <w:t xml:space="preserve"> + مؤهل الدكتوراه +الإقامة.</w:t>
            </w:r>
          </w:p>
          <w:p w:rsidR="00D7381E" w:rsidRPr="00632101" w:rsidRDefault="001F6E3D" w:rsidP="001F6E3D">
            <w:pPr>
              <w:numPr>
                <w:ilvl w:val="0"/>
                <w:numId w:val="8"/>
              </w:numPr>
              <w:rPr>
                <w:rFonts w:ascii="Arial" w:eastAsia="Arial Unicode MS" w:hAnsi="Arial" w:cs="PNU"/>
                <w:b/>
                <w:bCs/>
                <w:noProof/>
                <w:sz w:val="14"/>
                <w:szCs w:val="14"/>
                <w:lang w:eastAsia="ar-SA"/>
              </w:rPr>
            </w:pPr>
            <w:r w:rsidRPr="00632101">
              <w:rPr>
                <w:rFonts w:ascii="Arial" w:eastAsia="Arial Unicode MS" w:hAnsi="Arial" w:cs="PNU" w:hint="cs"/>
                <w:b/>
                <w:bCs/>
                <w:sz w:val="14"/>
                <w:szCs w:val="14"/>
                <w:rtl/>
              </w:rPr>
              <w:t>وكيل الجامعة للدراسات العليا والبحث العلمي .</w:t>
            </w:r>
          </w:p>
        </w:tc>
      </w:tr>
    </w:tbl>
    <w:p w:rsidR="002F1313" w:rsidRPr="008D56EE" w:rsidRDefault="002F1313" w:rsidP="00210CBC">
      <w:pPr>
        <w:rPr>
          <w:rFonts w:cs="PNU"/>
          <w:sz w:val="16"/>
          <w:szCs w:val="16"/>
          <w:rtl/>
        </w:rPr>
      </w:pPr>
    </w:p>
    <w:sectPr w:rsidR="002F1313" w:rsidRPr="008D56EE" w:rsidSect="00210CBC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03" w:right="1134" w:bottom="709" w:left="1134" w:header="0" w:footer="9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6EC" w:rsidRDefault="003016EC" w:rsidP="000A2DE1">
      <w:r>
        <w:separator/>
      </w:r>
    </w:p>
  </w:endnote>
  <w:endnote w:type="continuationSeparator" w:id="0">
    <w:p w:rsidR="003016EC" w:rsidRDefault="003016E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EC" w:rsidRDefault="00210CBC" w:rsidP="00D77141">
    <w:pPr>
      <w:pStyle w:val="a5"/>
      <w:tabs>
        <w:tab w:val="clear" w:pos="4153"/>
        <w:tab w:val="clear" w:pos="8306"/>
      </w:tabs>
      <w:rPr>
        <w:noProof/>
      </w:rPr>
    </w:pPr>
    <w:r>
      <w:rPr>
        <w:noProof/>
        <w:rtl/>
      </w:rPr>
      <w:drawing>
        <wp:anchor distT="0" distB="0" distL="114300" distR="114300" simplePos="0" relativeHeight="251665920" behindDoc="0" locked="0" layoutInCell="1" allowOverlap="1" wp14:anchorId="107D0065" wp14:editId="2684DB57">
          <wp:simplePos x="0" y="0"/>
          <wp:positionH relativeFrom="column">
            <wp:posOffset>-130175</wp:posOffset>
          </wp:positionH>
          <wp:positionV relativeFrom="paragraph">
            <wp:posOffset>-116840</wp:posOffset>
          </wp:positionV>
          <wp:extent cx="391160" cy="552450"/>
          <wp:effectExtent l="0" t="0" r="8890" b="0"/>
          <wp:wrapNone/>
          <wp:docPr id="19" name="صورة 19" descr="\\pmcrantpsvm01.ads.pnu.edu.sa\PMCRSTGVDI03\aasaddeq\Downloads\زخرفة المربع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pmcrantpsvm01.ads.pnu.edu.sa\PMCRSTGVDI03\aasaddeq\Downloads\زخرفة المربع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16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Calibri" w:hAnsi="Arial" w:cs="Arial"/>
        <w:b/>
        <w:bCs/>
        <w:noProof/>
        <w:sz w:val="20"/>
        <w:szCs w:val="20"/>
        <w:rtl/>
      </w:rPr>
      <w:drawing>
        <wp:anchor distT="0" distB="0" distL="114300" distR="114300" simplePos="0" relativeHeight="251667968" behindDoc="0" locked="0" layoutInCell="1" allowOverlap="1" wp14:anchorId="32A010D9" wp14:editId="41B3241B">
          <wp:simplePos x="0" y="0"/>
          <wp:positionH relativeFrom="column">
            <wp:posOffset>6096635</wp:posOffset>
          </wp:positionH>
          <wp:positionV relativeFrom="paragraph">
            <wp:posOffset>-64135</wp:posOffset>
          </wp:positionV>
          <wp:extent cx="247650" cy="266700"/>
          <wp:effectExtent l="0" t="0" r="0" b="0"/>
          <wp:wrapNone/>
          <wp:docPr id="18" name="صورة 18" descr="\\pmcrantpsvm01.ads.pnu.edu.sa\PMCRSTGVDI03\aasaddeq\Downloads\زخرفة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pmcrantpsvm01.ads.pnu.edu.sa\PMCRSTGVDI03\aasaddeq\Downloads\زخرفة (2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2101">
      <w:rPr>
        <w:rFonts w:ascii="Arial" w:hAnsi="Arial" w:cs="PNU" w:hint="cs"/>
        <w:sz w:val="14"/>
        <w:szCs w:val="14"/>
        <w:rtl/>
      </w:rPr>
      <w:t xml:space="preserve">  </w:t>
    </w:r>
    <w:r>
      <w:rPr>
        <w:rFonts w:ascii="Arial" w:hAnsi="Arial" w:cs="PNU" w:hint="cs"/>
        <w:sz w:val="14"/>
        <w:szCs w:val="14"/>
        <w:rtl/>
      </w:rPr>
      <w:t xml:space="preserve"> </w:t>
    </w:r>
    <w:r w:rsidRPr="00632101">
      <w:rPr>
        <w:rFonts w:ascii="Arial" w:hAnsi="Arial" w:cs="PNU" w:hint="cs"/>
        <w:sz w:val="14"/>
        <w:szCs w:val="14"/>
        <w:rtl/>
      </w:rPr>
      <w:t xml:space="preserve"> </w:t>
    </w:r>
    <w:r w:rsidRPr="00632101">
      <w:rPr>
        <w:rFonts w:ascii="Arial" w:hAnsi="Arial" w:cs="PNU"/>
        <w:sz w:val="14"/>
        <w:szCs w:val="14"/>
        <w:rtl/>
      </w:rPr>
      <w:t xml:space="preserve">رقم النموذج: </w:t>
    </w:r>
    <w:r w:rsidRPr="00632101">
      <w:rPr>
        <w:rFonts w:ascii="Arial" w:hAnsi="Arial" w:cs="PNU"/>
        <w:sz w:val="14"/>
        <w:szCs w:val="14"/>
        <w:lang w:val="en-GB"/>
      </w:rPr>
      <w:t>0120010301-02</w:t>
    </w:r>
    <w:r w:rsidRPr="00632101">
      <w:rPr>
        <w:rFonts w:ascii="Arial" w:hAnsi="Arial" w:cs="PNU"/>
        <w:sz w:val="14"/>
        <w:szCs w:val="14"/>
      </w:rPr>
      <w:t>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6EC" w:rsidRDefault="003016EC" w:rsidP="000A2DE1">
      <w:r>
        <w:separator/>
      </w:r>
    </w:p>
  </w:footnote>
  <w:footnote w:type="continuationSeparator" w:id="0">
    <w:p w:rsidR="003016EC" w:rsidRDefault="003016E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EC" w:rsidRDefault="004C26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EC" w:rsidRPr="00620BE2" w:rsidRDefault="000F1DE5" w:rsidP="00620BE2">
    <w:pPr>
      <w:pStyle w:val="a4"/>
      <w:tabs>
        <w:tab w:val="clear" w:pos="4153"/>
        <w:tab w:val="clear" w:pos="8306"/>
      </w:tabs>
      <w:rPr>
        <w:sz w:val="2"/>
        <w:szCs w:val="2"/>
      </w:rPr>
    </w:pPr>
    <w:r>
      <w:rPr>
        <w:rFonts w:ascii="Sakkal Majalla" w:hAnsi="Sakkal Majalla" w:cs="Sakkal Majalla"/>
        <w:b/>
        <w:bCs/>
        <w:noProof/>
        <w:sz w:val="16"/>
        <w:szCs w:val="16"/>
        <w:u w:val="single"/>
        <w:rtl/>
      </w:rPr>
      <w:drawing>
        <wp:anchor distT="0" distB="0" distL="114300" distR="114300" simplePos="0" relativeHeight="251668992" behindDoc="1" locked="0" layoutInCell="1" allowOverlap="1" wp14:anchorId="111BC191" wp14:editId="70DD860E">
          <wp:simplePos x="0" y="0"/>
          <wp:positionH relativeFrom="column">
            <wp:posOffset>-281940</wp:posOffset>
          </wp:positionH>
          <wp:positionV relativeFrom="paragraph">
            <wp:posOffset>200025</wp:posOffset>
          </wp:positionV>
          <wp:extent cx="6724650" cy="1693188"/>
          <wp:effectExtent l="0" t="0" r="0" b="2540"/>
          <wp:wrapNone/>
          <wp:docPr id="17" name="صورة 17" descr="\\pmcrantpsvm01.ads.pnu.edu.sa\PMCRSTGVDI03\aasaddeq\Downloads\ترويسة للنموذ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mcrantpsvm01.ads.pnu.edu.sa\PMCRSTGVDI03\aasaddeq\Downloads\ترويسة للنموذج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1693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EC" w:rsidRDefault="004C26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A1E"/>
    <w:multiLevelType w:val="hybridMultilevel"/>
    <w:tmpl w:val="45E82232"/>
    <w:lvl w:ilvl="0" w:tplc="27846A88">
      <w:start w:val="1"/>
      <w:numFmt w:val="arabicAlpha"/>
      <w:lvlText w:val="%1."/>
      <w:lvlJc w:val="left"/>
      <w:pPr>
        <w:ind w:left="6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20" w:hanging="360"/>
      </w:pPr>
    </w:lvl>
    <w:lvl w:ilvl="2" w:tplc="0409001B" w:tentative="1">
      <w:start w:val="1"/>
      <w:numFmt w:val="lowerRoman"/>
      <w:lvlText w:val="%3."/>
      <w:lvlJc w:val="right"/>
      <w:pPr>
        <w:ind w:left="7440" w:hanging="180"/>
      </w:pPr>
    </w:lvl>
    <w:lvl w:ilvl="3" w:tplc="0409000F" w:tentative="1">
      <w:start w:val="1"/>
      <w:numFmt w:val="decimal"/>
      <w:lvlText w:val="%4."/>
      <w:lvlJc w:val="left"/>
      <w:pPr>
        <w:ind w:left="8160" w:hanging="360"/>
      </w:pPr>
    </w:lvl>
    <w:lvl w:ilvl="4" w:tplc="04090019" w:tentative="1">
      <w:start w:val="1"/>
      <w:numFmt w:val="lowerLetter"/>
      <w:lvlText w:val="%5."/>
      <w:lvlJc w:val="left"/>
      <w:pPr>
        <w:ind w:left="8880" w:hanging="360"/>
      </w:pPr>
    </w:lvl>
    <w:lvl w:ilvl="5" w:tplc="0409001B" w:tentative="1">
      <w:start w:val="1"/>
      <w:numFmt w:val="lowerRoman"/>
      <w:lvlText w:val="%6."/>
      <w:lvlJc w:val="right"/>
      <w:pPr>
        <w:ind w:left="9600" w:hanging="180"/>
      </w:pPr>
    </w:lvl>
    <w:lvl w:ilvl="6" w:tplc="0409000F" w:tentative="1">
      <w:start w:val="1"/>
      <w:numFmt w:val="decimal"/>
      <w:lvlText w:val="%7."/>
      <w:lvlJc w:val="left"/>
      <w:pPr>
        <w:ind w:left="10320" w:hanging="360"/>
      </w:pPr>
    </w:lvl>
    <w:lvl w:ilvl="7" w:tplc="04090019" w:tentative="1">
      <w:start w:val="1"/>
      <w:numFmt w:val="lowerLetter"/>
      <w:lvlText w:val="%8."/>
      <w:lvlJc w:val="left"/>
      <w:pPr>
        <w:ind w:left="11040" w:hanging="360"/>
      </w:pPr>
    </w:lvl>
    <w:lvl w:ilvl="8" w:tplc="0409001B" w:tentative="1">
      <w:start w:val="1"/>
      <w:numFmt w:val="lowerRoman"/>
      <w:lvlText w:val="%9."/>
      <w:lvlJc w:val="right"/>
      <w:pPr>
        <w:ind w:left="11760" w:hanging="180"/>
      </w:pPr>
    </w:lvl>
  </w:abstractNum>
  <w:abstractNum w:abstractNumId="1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87CB4"/>
    <w:multiLevelType w:val="hybridMultilevel"/>
    <w:tmpl w:val="2F1EF8AA"/>
    <w:lvl w:ilvl="0" w:tplc="72B61C5A">
      <w:start w:val="1"/>
      <w:numFmt w:val="arabicAlpha"/>
      <w:lvlText w:val="%1."/>
      <w:lvlJc w:val="left"/>
      <w:pPr>
        <w:ind w:left="7593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7953" w:hanging="360"/>
      </w:pPr>
    </w:lvl>
    <w:lvl w:ilvl="2" w:tplc="0409001B" w:tentative="1">
      <w:start w:val="1"/>
      <w:numFmt w:val="lowerRoman"/>
      <w:lvlText w:val="%3."/>
      <w:lvlJc w:val="right"/>
      <w:pPr>
        <w:ind w:left="8673" w:hanging="180"/>
      </w:pPr>
    </w:lvl>
    <w:lvl w:ilvl="3" w:tplc="0409000F" w:tentative="1">
      <w:start w:val="1"/>
      <w:numFmt w:val="decimal"/>
      <w:lvlText w:val="%4."/>
      <w:lvlJc w:val="left"/>
      <w:pPr>
        <w:ind w:left="9393" w:hanging="360"/>
      </w:pPr>
    </w:lvl>
    <w:lvl w:ilvl="4" w:tplc="04090019" w:tentative="1">
      <w:start w:val="1"/>
      <w:numFmt w:val="lowerLetter"/>
      <w:lvlText w:val="%5."/>
      <w:lvlJc w:val="left"/>
      <w:pPr>
        <w:ind w:left="10113" w:hanging="360"/>
      </w:pPr>
    </w:lvl>
    <w:lvl w:ilvl="5" w:tplc="0409001B" w:tentative="1">
      <w:start w:val="1"/>
      <w:numFmt w:val="lowerRoman"/>
      <w:lvlText w:val="%6."/>
      <w:lvlJc w:val="right"/>
      <w:pPr>
        <w:ind w:left="10833" w:hanging="180"/>
      </w:pPr>
    </w:lvl>
    <w:lvl w:ilvl="6" w:tplc="0409000F" w:tentative="1">
      <w:start w:val="1"/>
      <w:numFmt w:val="decimal"/>
      <w:lvlText w:val="%7."/>
      <w:lvlJc w:val="left"/>
      <w:pPr>
        <w:ind w:left="11553" w:hanging="360"/>
      </w:pPr>
    </w:lvl>
    <w:lvl w:ilvl="7" w:tplc="04090019" w:tentative="1">
      <w:start w:val="1"/>
      <w:numFmt w:val="lowerLetter"/>
      <w:lvlText w:val="%8."/>
      <w:lvlJc w:val="left"/>
      <w:pPr>
        <w:ind w:left="12273" w:hanging="360"/>
      </w:pPr>
    </w:lvl>
    <w:lvl w:ilvl="8" w:tplc="0409001B" w:tentative="1">
      <w:start w:val="1"/>
      <w:numFmt w:val="lowerRoman"/>
      <w:lvlText w:val="%9."/>
      <w:lvlJc w:val="right"/>
      <w:pPr>
        <w:ind w:left="12993" w:hanging="180"/>
      </w:pPr>
    </w:lvl>
  </w:abstractNum>
  <w:abstractNum w:abstractNumId="3">
    <w:nsid w:val="32CC7C97"/>
    <w:multiLevelType w:val="hybridMultilevel"/>
    <w:tmpl w:val="95206842"/>
    <w:lvl w:ilvl="0" w:tplc="B24472A4">
      <w:start w:val="1"/>
      <w:numFmt w:val="arabicAlpha"/>
      <w:lvlText w:val="%1."/>
      <w:lvlJc w:val="left"/>
      <w:pPr>
        <w:ind w:left="7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710" w:hanging="360"/>
      </w:pPr>
    </w:lvl>
    <w:lvl w:ilvl="2" w:tplc="0409001B" w:tentative="1">
      <w:start w:val="1"/>
      <w:numFmt w:val="lowerRoman"/>
      <w:lvlText w:val="%3."/>
      <w:lvlJc w:val="right"/>
      <w:pPr>
        <w:ind w:left="8430" w:hanging="180"/>
      </w:pPr>
    </w:lvl>
    <w:lvl w:ilvl="3" w:tplc="0409000F" w:tentative="1">
      <w:start w:val="1"/>
      <w:numFmt w:val="decimal"/>
      <w:lvlText w:val="%4."/>
      <w:lvlJc w:val="left"/>
      <w:pPr>
        <w:ind w:left="9150" w:hanging="360"/>
      </w:pPr>
    </w:lvl>
    <w:lvl w:ilvl="4" w:tplc="04090019" w:tentative="1">
      <w:start w:val="1"/>
      <w:numFmt w:val="lowerLetter"/>
      <w:lvlText w:val="%5."/>
      <w:lvlJc w:val="left"/>
      <w:pPr>
        <w:ind w:left="9870" w:hanging="360"/>
      </w:pPr>
    </w:lvl>
    <w:lvl w:ilvl="5" w:tplc="0409001B" w:tentative="1">
      <w:start w:val="1"/>
      <w:numFmt w:val="lowerRoman"/>
      <w:lvlText w:val="%6."/>
      <w:lvlJc w:val="right"/>
      <w:pPr>
        <w:ind w:left="10590" w:hanging="180"/>
      </w:pPr>
    </w:lvl>
    <w:lvl w:ilvl="6" w:tplc="0409000F" w:tentative="1">
      <w:start w:val="1"/>
      <w:numFmt w:val="decimal"/>
      <w:lvlText w:val="%7."/>
      <w:lvlJc w:val="left"/>
      <w:pPr>
        <w:ind w:left="11310" w:hanging="360"/>
      </w:pPr>
    </w:lvl>
    <w:lvl w:ilvl="7" w:tplc="04090019" w:tentative="1">
      <w:start w:val="1"/>
      <w:numFmt w:val="lowerLetter"/>
      <w:lvlText w:val="%8."/>
      <w:lvlJc w:val="left"/>
      <w:pPr>
        <w:ind w:left="12030" w:hanging="360"/>
      </w:pPr>
    </w:lvl>
    <w:lvl w:ilvl="8" w:tplc="0409001B" w:tentative="1">
      <w:start w:val="1"/>
      <w:numFmt w:val="lowerRoman"/>
      <w:lvlText w:val="%9."/>
      <w:lvlJc w:val="right"/>
      <w:pPr>
        <w:ind w:left="12750" w:hanging="180"/>
      </w:pPr>
    </w:lvl>
  </w:abstractNum>
  <w:abstractNum w:abstractNumId="4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AC45A8"/>
    <w:multiLevelType w:val="hybridMultilevel"/>
    <w:tmpl w:val="373EB8D6"/>
    <w:lvl w:ilvl="0" w:tplc="589854C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11705"/>
    <w:multiLevelType w:val="hybridMultilevel"/>
    <w:tmpl w:val="F7844062"/>
    <w:lvl w:ilvl="0" w:tplc="589854C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0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3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o8Gkg49+Fs95h+PqR3wUMZPX9qg=" w:salt="O3YfBfCGWrwkOwSwUl+3bQ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74F"/>
    <w:rsid w:val="00000B93"/>
    <w:rsid w:val="0001379D"/>
    <w:rsid w:val="00014D8F"/>
    <w:rsid w:val="000213BF"/>
    <w:rsid w:val="0002512A"/>
    <w:rsid w:val="00032BB1"/>
    <w:rsid w:val="00043FA0"/>
    <w:rsid w:val="00057DBA"/>
    <w:rsid w:val="00061BEE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F1DE5"/>
    <w:rsid w:val="000F3B3F"/>
    <w:rsid w:val="000F67D4"/>
    <w:rsid w:val="000F6C19"/>
    <w:rsid w:val="00100BFD"/>
    <w:rsid w:val="00104D39"/>
    <w:rsid w:val="00115C59"/>
    <w:rsid w:val="00124C22"/>
    <w:rsid w:val="00141CA6"/>
    <w:rsid w:val="00151A45"/>
    <w:rsid w:val="00160CC4"/>
    <w:rsid w:val="0016184B"/>
    <w:rsid w:val="00170AA4"/>
    <w:rsid w:val="00176E19"/>
    <w:rsid w:val="00186E5A"/>
    <w:rsid w:val="00194C7E"/>
    <w:rsid w:val="001B5832"/>
    <w:rsid w:val="001B6078"/>
    <w:rsid w:val="001C1F9A"/>
    <w:rsid w:val="001C60B2"/>
    <w:rsid w:val="001D39EC"/>
    <w:rsid w:val="001D732B"/>
    <w:rsid w:val="001E174F"/>
    <w:rsid w:val="001F6E3D"/>
    <w:rsid w:val="001F6F91"/>
    <w:rsid w:val="00204F38"/>
    <w:rsid w:val="00210CBC"/>
    <w:rsid w:val="00220232"/>
    <w:rsid w:val="00222EFE"/>
    <w:rsid w:val="0023059F"/>
    <w:rsid w:val="002347F3"/>
    <w:rsid w:val="00235BFA"/>
    <w:rsid w:val="002529FC"/>
    <w:rsid w:val="0025569E"/>
    <w:rsid w:val="0026169E"/>
    <w:rsid w:val="002766C1"/>
    <w:rsid w:val="00285F80"/>
    <w:rsid w:val="00286CA3"/>
    <w:rsid w:val="002A4188"/>
    <w:rsid w:val="002C47F6"/>
    <w:rsid w:val="002C77F4"/>
    <w:rsid w:val="002D2DB4"/>
    <w:rsid w:val="002D643F"/>
    <w:rsid w:val="002E255F"/>
    <w:rsid w:val="002E46B4"/>
    <w:rsid w:val="002E4E80"/>
    <w:rsid w:val="002F1313"/>
    <w:rsid w:val="002F22FF"/>
    <w:rsid w:val="002F2754"/>
    <w:rsid w:val="002F4521"/>
    <w:rsid w:val="002F627F"/>
    <w:rsid w:val="003016EC"/>
    <w:rsid w:val="003050BE"/>
    <w:rsid w:val="003061ED"/>
    <w:rsid w:val="00306D35"/>
    <w:rsid w:val="003176A4"/>
    <w:rsid w:val="00322042"/>
    <w:rsid w:val="003226EF"/>
    <w:rsid w:val="00323237"/>
    <w:rsid w:val="00331C4D"/>
    <w:rsid w:val="00333C65"/>
    <w:rsid w:val="00346BB0"/>
    <w:rsid w:val="00354593"/>
    <w:rsid w:val="003608F7"/>
    <w:rsid w:val="00363FC2"/>
    <w:rsid w:val="003700C1"/>
    <w:rsid w:val="00380E7C"/>
    <w:rsid w:val="00384C4A"/>
    <w:rsid w:val="00384E63"/>
    <w:rsid w:val="00390D3D"/>
    <w:rsid w:val="0039483B"/>
    <w:rsid w:val="003A50E2"/>
    <w:rsid w:val="003A6534"/>
    <w:rsid w:val="003E2932"/>
    <w:rsid w:val="003E5273"/>
    <w:rsid w:val="003E6316"/>
    <w:rsid w:val="00400153"/>
    <w:rsid w:val="004001B8"/>
    <w:rsid w:val="0040493B"/>
    <w:rsid w:val="004056CD"/>
    <w:rsid w:val="00416FDA"/>
    <w:rsid w:val="00426020"/>
    <w:rsid w:val="00433048"/>
    <w:rsid w:val="00452F0C"/>
    <w:rsid w:val="0048071B"/>
    <w:rsid w:val="004830D5"/>
    <w:rsid w:val="0049024F"/>
    <w:rsid w:val="00490AF8"/>
    <w:rsid w:val="00492D82"/>
    <w:rsid w:val="00494D65"/>
    <w:rsid w:val="004A6654"/>
    <w:rsid w:val="004B34DB"/>
    <w:rsid w:val="004B5495"/>
    <w:rsid w:val="004B66E0"/>
    <w:rsid w:val="004C26C5"/>
    <w:rsid w:val="004E1E05"/>
    <w:rsid w:val="004E530F"/>
    <w:rsid w:val="004F13FA"/>
    <w:rsid w:val="004F1785"/>
    <w:rsid w:val="00504DE6"/>
    <w:rsid w:val="00507DB8"/>
    <w:rsid w:val="00507EB6"/>
    <w:rsid w:val="00515267"/>
    <w:rsid w:val="00524190"/>
    <w:rsid w:val="00534FCE"/>
    <w:rsid w:val="00541A38"/>
    <w:rsid w:val="00547464"/>
    <w:rsid w:val="00555504"/>
    <w:rsid w:val="00556034"/>
    <w:rsid w:val="00556AD5"/>
    <w:rsid w:val="00561997"/>
    <w:rsid w:val="00561D70"/>
    <w:rsid w:val="0057262E"/>
    <w:rsid w:val="00575E48"/>
    <w:rsid w:val="00576E4C"/>
    <w:rsid w:val="00585CB6"/>
    <w:rsid w:val="00586789"/>
    <w:rsid w:val="005A013B"/>
    <w:rsid w:val="005A4BE5"/>
    <w:rsid w:val="005C100B"/>
    <w:rsid w:val="005C2965"/>
    <w:rsid w:val="005D09C7"/>
    <w:rsid w:val="005D1254"/>
    <w:rsid w:val="005D3BFB"/>
    <w:rsid w:val="005D7769"/>
    <w:rsid w:val="005E3D32"/>
    <w:rsid w:val="005E4040"/>
    <w:rsid w:val="005E498F"/>
    <w:rsid w:val="005F7A34"/>
    <w:rsid w:val="00605680"/>
    <w:rsid w:val="00610CBF"/>
    <w:rsid w:val="006167B2"/>
    <w:rsid w:val="00620BE2"/>
    <w:rsid w:val="006219CA"/>
    <w:rsid w:val="00623211"/>
    <w:rsid w:val="00625484"/>
    <w:rsid w:val="00632101"/>
    <w:rsid w:val="0063348E"/>
    <w:rsid w:val="00634548"/>
    <w:rsid w:val="0063638E"/>
    <w:rsid w:val="00641232"/>
    <w:rsid w:val="0064602B"/>
    <w:rsid w:val="006460E0"/>
    <w:rsid w:val="00671209"/>
    <w:rsid w:val="006801B1"/>
    <w:rsid w:val="006808DD"/>
    <w:rsid w:val="006827F5"/>
    <w:rsid w:val="00683F04"/>
    <w:rsid w:val="006868DC"/>
    <w:rsid w:val="006926FA"/>
    <w:rsid w:val="0069357A"/>
    <w:rsid w:val="00695AFA"/>
    <w:rsid w:val="0069790F"/>
    <w:rsid w:val="006A63BB"/>
    <w:rsid w:val="006B2533"/>
    <w:rsid w:val="006C563D"/>
    <w:rsid w:val="006C66A0"/>
    <w:rsid w:val="006D00ED"/>
    <w:rsid w:val="006D40B2"/>
    <w:rsid w:val="006D59C7"/>
    <w:rsid w:val="006D663B"/>
    <w:rsid w:val="006E6E05"/>
    <w:rsid w:val="006F1AA7"/>
    <w:rsid w:val="006F7DB4"/>
    <w:rsid w:val="00704D70"/>
    <w:rsid w:val="00707403"/>
    <w:rsid w:val="0072215C"/>
    <w:rsid w:val="00731D97"/>
    <w:rsid w:val="007321BA"/>
    <w:rsid w:val="0073724D"/>
    <w:rsid w:val="00740089"/>
    <w:rsid w:val="00742BC5"/>
    <w:rsid w:val="007432DF"/>
    <w:rsid w:val="00743DE1"/>
    <w:rsid w:val="00746D88"/>
    <w:rsid w:val="00751888"/>
    <w:rsid w:val="00756C40"/>
    <w:rsid w:val="00757147"/>
    <w:rsid w:val="00763926"/>
    <w:rsid w:val="0078412F"/>
    <w:rsid w:val="00786530"/>
    <w:rsid w:val="00786FBF"/>
    <w:rsid w:val="007A7A40"/>
    <w:rsid w:val="007B43B9"/>
    <w:rsid w:val="007B7805"/>
    <w:rsid w:val="007C0DC4"/>
    <w:rsid w:val="007C6F33"/>
    <w:rsid w:val="007E110C"/>
    <w:rsid w:val="007E31D0"/>
    <w:rsid w:val="007F401C"/>
    <w:rsid w:val="007F6606"/>
    <w:rsid w:val="0080439D"/>
    <w:rsid w:val="00810536"/>
    <w:rsid w:val="0081612B"/>
    <w:rsid w:val="0083001A"/>
    <w:rsid w:val="00830835"/>
    <w:rsid w:val="00834B35"/>
    <w:rsid w:val="008409C4"/>
    <w:rsid w:val="00840E6A"/>
    <w:rsid w:val="0084204D"/>
    <w:rsid w:val="00856406"/>
    <w:rsid w:val="00857139"/>
    <w:rsid w:val="00857F19"/>
    <w:rsid w:val="008642CF"/>
    <w:rsid w:val="0086536A"/>
    <w:rsid w:val="008654E0"/>
    <w:rsid w:val="008764E4"/>
    <w:rsid w:val="00877CD5"/>
    <w:rsid w:val="00882D61"/>
    <w:rsid w:val="008866AB"/>
    <w:rsid w:val="00886C0B"/>
    <w:rsid w:val="0089536E"/>
    <w:rsid w:val="008A28B5"/>
    <w:rsid w:val="008B4AFA"/>
    <w:rsid w:val="008B573F"/>
    <w:rsid w:val="008C1526"/>
    <w:rsid w:val="008C52DA"/>
    <w:rsid w:val="008D278C"/>
    <w:rsid w:val="008D2CA0"/>
    <w:rsid w:val="008D56EE"/>
    <w:rsid w:val="008D77CF"/>
    <w:rsid w:val="0090616E"/>
    <w:rsid w:val="009062BD"/>
    <w:rsid w:val="009171EF"/>
    <w:rsid w:val="0092519B"/>
    <w:rsid w:val="009251B4"/>
    <w:rsid w:val="0094452B"/>
    <w:rsid w:val="00952D6F"/>
    <w:rsid w:val="009541B5"/>
    <w:rsid w:val="00965AED"/>
    <w:rsid w:val="009732B0"/>
    <w:rsid w:val="00974A79"/>
    <w:rsid w:val="00983E52"/>
    <w:rsid w:val="00992090"/>
    <w:rsid w:val="009944B4"/>
    <w:rsid w:val="00994745"/>
    <w:rsid w:val="009968E2"/>
    <w:rsid w:val="009A5117"/>
    <w:rsid w:val="009B06E9"/>
    <w:rsid w:val="009B2FBC"/>
    <w:rsid w:val="009E2F80"/>
    <w:rsid w:val="009E692F"/>
    <w:rsid w:val="00A02C5B"/>
    <w:rsid w:val="00A07440"/>
    <w:rsid w:val="00A13AB7"/>
    <w:rsid w:val="00A2610D"/>
    <w:rsid w:val="00A35221"/>
    <w:rsid w:val="00A522A6"/>
    <w:rsid w:val="00A616CD"/>
    <w:rsid w:val="00A66696"/>
    <w:rsid w:val="00A71A64"/>
    <w:rsid w:val="00A7621C"/>
    <w:rsid w:val="00A86886"/>
    <w:rsid w:val="00A87D8D"/>
    <w:rsid w:val="00AA1B68"/>
    <w:rsid w:val="00AA4BA3"/>
    <w:rsid w:val="00AA4E8E"/>
    <w:rsid w:val="00AB7B0D"/>
    <w:rsid w:val="00AC01BF"/>
    <w:rsid w:val="00AD0A0E"/>
    <w:rsid w:val="00AD3E40"/>
    <w:rsid w:val="00AE4788"/>
    <w:rsid w:val="00AF26D8"/>
    <w:rsid w:val="00B0482F"/>
    <w:rsid w:val="00B07776"/>
    <w:rsid w:val="00B1218D"/>
    <w:rsid w:val="00B145F8"/>
    <w:rsid w:val="00B17BD9"/>
    <w:rsid w:val="00B20548"/>
    <w:rsid w:val="00B26B29"/>
    <w:rsid w:val="00B27AE9"/>
    <w:rsid w:val="00B41505"/>
    <w:rsid w:val="00B42B69"/>
    <w:rsid w:val="00B4395B"/>
    <w:rsid w:val="00B441D1"/>
    <w:rsid w:val="00B570BF"/>
    <w:rsid w:val="00B63057"/>
    <w:rsid w:val="00B722FF"/>
    <w:rsid w:val="00B737DB"/>
    <w:rsid w:val="00B746D3"/>
    <w:rsid w:val="00B80BE3"/>
    <w:rsid w:val="00B84ECD"/>
    <w:rsid w:val="00B85261"/>
    <w:rsid w:val="00B9639C"/>
    <w:rsid w:val="00BA5DF3"/>
    <w:rsid w:val="00BA7A48"/>
    <w:rsid w:val="00BC02D7"/>
    <w:rsid w:val="00BC2317"/>
    <w:rsid w:val="00BD7254"/>
    <w:rsid w:val="00BE377C"/>
    <w:rsid w:val="00BE4039"/>
    <w:rsid w:val="00BE684F"/>
    <w:rsid w:val="00BF1F2F"/>
    <w:rsid w:val="00BF4FAF"/>
    <w:rsid w:val="00C000E5"/>
    <w:rsid w:val="00C02D3F"/>
    <w:rsid w:val="00C05441"/>
    <w:rsid w:val="00C12A15"/>
    <w:rsid w:val="00C14518"/>
    <w:rsid w:val="00C20954"/>
    <w:rsid w:val="00C2767C"/>
    <w:rsid w:val="00C27B7B"/>
    <w:rsid w:val="00C336FA"/>
    <w:rsid w:val="00C36CA4"/>
    <w:rsid w:val="00C4370F"/>
    <w:rsid w:val="00C44224"/>
    <w:rsid w:val="00C44382"/>
    <w:rsid w:val="00C50657"/>
    <w:rsid w:val="00C53F35"/>
    <w:rsid w:val="00C53F4F"/>
    <w:rsid w:val="00C653B7"/>
    <w:rsid w:val="00C70246"/>
    <w:rsid w:val="00C70EA2"/>
    <w:rsid w:val="00C7492B"/>
    <w:rsid w:val="00C773EB"/>
    <w:rsid w:val="00C82FA6"/>
    <w:rsid w:val="00C86676"/>
    <w:rsid w:val="00C86DD0"/>
    <w:rsid w:val="00C90348"/>
    <w:rsid w:val="00C921ED"/>
    <w:rsid w:val="00C93A7A"/>
    <w:rsid w:val="00C9459B"/>
    <w:rsid w:val="00CA39F3"/>
    <w:rsid w:val="00CA5654"/>
    <w:rsid w:val="00CB7849"/>
    <w:rsid w:val="00CC53C2"/>
    <w:rsid w:val="00CC656D"/>
    <w:rsid w:val="00CD5EF7"/>
    <w:rsid w:val="00CD7790"/>
    <w:rsid w:val="00CD78A0"/>
    <w:rsid w:val="00CE2D95"/>
    <w:rsid w:val="00CE4176"/>
    <w:rsid w:val="00D04128"/>
    <w:rsid w:val="00D1653A"/>
    <w:rsid w:val="00D311AE"/>
    <w:rsid w:val="00D40E50"/>
    <w:rsid w:val="00D46A7F"/>
    <w:rsid w:val="00D51CBA"/>
    <w:rsid w:val="00D54FEF"/>
    <w:rsid w:val="00D63134"/>
    <w:rsid w:val="00D64B89"/>
    <w:rsid w:val="00D65499"/>
    <w:rsid w:val="00D7381E"/>
    <w:rsid w:val="00D77141"/>
    <w:rsid w:val="00D864A4"/>
    <w:rsid w:val="00D97F9A"/>
    <w:rsid w:val="00DA47F0"/>
    <w:rsid w:val="00DB3BD8"/>
    <w:rsid w:val="00DB5834"/>
    <w:rsid w:val="00DB5FFE"/>
    <w:rsid w:val="00DC068F"/>
    <w:rsid w:val="00DC4EAD"/>
    <w:rsid w:val="00DC4ED7"/>
    <w:rsid w:val="00DC6C1D"/>
    <w:rsid w:val="00DD4C2C"/>
    <w:rsid w:val="00DE0297"/>
    <w:rsid w:val="00DE0E08"/>
    <w:rsid w:val="00DE2F75"/>
    <w:rsid w:val="00DF39CF"/>
    <w:rsid w:val="00E00ED3"/>
    <w:rsid w:val="00E0465B"/>
    <w:rsid w:val="00E114DC"/>
    <w:rsid w:val="00E2105F"/>
    <w:rsid w:val="00E222AC"/>
    <w:rsid w:val="00E257DA"/>
    <w:rsid w:val="00E34B6C"/>
    <w:rsid w:val="00E432C7"/>
    <w:rsid w:val="00E50305"/>
    <w:rsid w:val="00E56670"/>
    <w:rsid w:val="00E762BD"/>
    <w:rsid w:val="00E81777"/>
    <w:rsid w:val="00E823A3"/>
    <w:rsid w:val="00E826C0"/>
    <w:rsid w:val="00E9451B"/>
    <w:rsid w:val="00E95FAA"/>
    <w:rsid w:val="00EB1AA3"/>
    <w:rsid w:val="00EB50DA"/>
    <w:rsid w:val="00EB6A2D"/>
    <w:rsid w:val="00EC7B54"/>
    <w:rsid w:val="00ED073B"/>
    <w:rsid w:val="00EF2DE8"/>
    <w:rsid w:val="00F03C2B"/>
    <w:rsid w:val="00F04C17"/>
    <w:rsid w:val="00F12AF1"/>
    <w:rsid w:val="00F408E5"/>
    <w:rsid w:val="00F44CB8"/>
    <w:rsid w:val="00F44D6C"/>
    <w:rsid w:val="00F45CFD"/>
    <w:rsid w:val="00F56627"/>
    <w:rsid w:val="00F62224"/>
    <w:rsid w:val="00F71D3E"/>
    <w:rsid w:val="00F74122"/>
    <w:rsid w:val="00F750CE"/>
    <w:rsid w:val="00F76218"/>
    <w:rsid w:val="00F81004"/>
    <w:rsid w:val="00F8199A"/>
    <w:rsid w:val="00F827B1"/>
    <w:rsid w:val="00F9709D"/>
    <w:rsid w:val="00FA55AD"/>
    <w:rsid w:val="00FB0EA0"/>
    <w:rsid w:val="00FB586F"/>
    <w:rsid w:val="00FD25F8"/>
    <w:rsid w:val="00FD36FA"/>
    <w:rsid w:val="00FE1A45"/>
    <w:rsid w:val="00FF31B2"/>
    <w:rsid w:val="00FF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068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table" w:customStyle="1" w:styleId="10">
    <w:name w:val="شبكة جدول1"/>
    <w:basedOn w:val="a1"/>
    <w:uiPriority w:val="59"/>
    <w:rsid w:val="002F1313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068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table" w:customStyle="1" w:styleId="10">
    <w:name w:val="شبكة جدول1"/>
    <w:basedOn w:val="a1"/>
    <w:uiPriority w:val="59"/>
    <w:rsid w:val="002F1313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75;&#1604;&#1573;&#1583;&#1575;&#1585;&#1577;%20&#1608;&#1575;&#1604;&#1571;&#1593;&#1605;&#1575;&#1604;\&#8235;&#1573;&#1580;&#1585;&#1575;&#1569;&#1575;&#1578;%20&#1575;&#1604;&#1578;&#1593;&#1575;&#1602;&#1583;%201434-1435\&#1571;&#1608;&#1585;&#1575;&#1602;%20&#1605;&#1576;&#1575;&#1588;&#1585;&#1577;%20&#1575;&#1604;&#1605;&#1578;&#1593;&#1575;&#1602;&#1583;&#1575;&#1578;\&#1575;&#1604;&#1587;&#1608;&#1583;&#1575;&#1606;\&#1571;&#1605;&#1610;&#1605;&#1577;%20&#1593;&#1604;&#1610;%20&#1575;&#1604;&#1588;&#1610;&#1582;\&#1605;&#1578;&#1593;&#1575;&#1602;&#1583;%20&#1605;&#1587;&#1578;&#1580;&#1583;%20&#1605;&#1606;&#1575;&#1604;%20&#1593;&#1579;&#1605;&#1575;&#160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1E9A6-9F77-4842-A944-497E19310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متعاقد مستجد منال عثمان</Template>
  <TotalTime>1</TotalTime>
  <Pages>1</Pages>
  <Words>331</Words>
  <Characters>3189</Characters>
  <Application>Microsoft Office Word</Application>
  <DocSecurity>12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ohood Abd. al fuhaid</dc:creator>
  <cp:lastModifiedBy>badriya moh. alenazi</cp:lastModifiedBy>
  <cp:revision>2</cp:revision>
  <cp:lastPrinted>2019-12-24T09:37:00Z</cp:lastPrinted>
  <dcterms:created xsi:type="dcterms:W3CDTF">2020-02-11T09:55:00Z</dcterms:created>
  <dcterms:modified xsi:type="dcterms:W3CDTF">2020-02-11T09:55:00Z</dcterms:modified>
</cp:coreProperties>
</file>