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BFD" w:rsidRDefault="00E87BFD" w:rsidP="00D62652">
      <w:pPr>
        <w:bidi/>
        <w:ind w:left="-284" w:right="-563"/>
        <w:rPr>
          <w:rtl/>
        </w:rPr>
      </w:pPr>
    </w:p>
    <w:p w:rsidR="002D042F" w:rsidRPr="002D042F" w:rsidRDefault="002D042F" w:rsidP="002D3A6A">
      <w:pPr>
        <w:jc w:val="center"/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72154" w:rsidRDefault="00272154" w:rsidP="00272154">
      <w:pPr>
        <w:bidi/>
        <w:jc w:val="mediumKashida"/>
        <w:rPr>
          <w:rFonts w:asciiTheme="minorBidi" w:hAnsiTheme="minorBidi"/>
          <w:sz w:val="24"/>
          <w:szCs w:val="24"/>
          <w:rtl/>
        </w:rPr>
      </w:pPr>
    </w:p>
    <w:p w:rsidR="00272154" w:rsidRDefault="00272154" w:rsidP="00272154">
      <w:pPr>
        <w:bidi/>
        <w:spacing w:line="240" w:lineRule="auto"/>
        <w:jc w:val="center"/>
        <w:rPr>
          <w:rFonts w:ascii="Calibri" w:eastAsia="SimSun" w:hAnsi="Calibri" w:cs="Arial"/>
          <w:b/>
          <w:bCs/>
          <w:color w:val="000000"/>
          <w:sz w:val="28"/>
          <w:szCs w:val="28"/>
          <w:u w:val="single"/>
          <w:rtl/>
          <w:lang w:eastAsia="zh-CN"/>
        </w:rPr>
      </w:pPr>
    </w:p>
    <w:p w:rsidR="00272154" w:rsidRPr="00272154" w:rsidRDefault="00272154" w:rsidP="00272154">
      <w:pPr>
        <w:bidi/>
        <w:spacing w:line="240" w:lineRule="auto"/>
        <w:jc w:val="center"/>
        <w:rPr>
          <w:rFonts w:ascii="Sakkal Majalla" w:eastAsia="SimSun" w:hAnsi="Sakkal Majalla" w:cs="Sakkal Majalla"/>
          <w:b/>
          <w:bCs/>
          <w:color w:val="000000"/>
          <w:sz w:val="32"/>
          <w:szCs w:val="32"/>
          <w:u w:val="single"/>
          <w:rtl/>
          <w:lang w:eastAsia="zh-CN"/>
        </w:rPr>
      </w:pPr>
      <w:r w:rsidRPr="00272154">
        <w:rPr>
          <w:rFonts w:ascii="Sakkal Majalla" w:eastAsia="SimSun" w:hAnsi="Sakkal Majalla" w:cs="Sakkal Majalla"/>
          <w:b/>
          <w:bCs/>
          <w:color w:val="000000"/>
          <w:sz w:val="32"/>
          <w:szCs w:val="32"/>
          <w:u w:val="single"/>
          <w:rtl/>
          <w:lang w:eastAsia="zh-CN"/>
        </w:rPr>
        <w:t>نموذج طلب ضمان مالي مبدئي</w:t>
      </w:r>
    </w:p>
    <w:p w:rsidR="00272154" w:rsidRPr="00272154" w:rsidRDefault="00272154" w:rsidP="00272154">
      <w:pPr>
        <w:bidi/>
        <w:spacing w:line="240" w:lineRule="auto"/>
        <w:rPr>
          <w:rFonts w:ascii="Sakkal Majalla" w:eastAsia="SimSun" w:hAnsi="Sakkal Majalla" w:cs="Sakkal Majalla"/>
          <w:b/>
          <w:bCs/>
          <w:sz w:val="28"/>
          <w:szCs w:val="28"/>
          <w:lang w:eastAsia="zh-CN"/>
        </w:rPr>
      </w:pPr>
      <w:r w:rsidRPr="00272154"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  <w:t xml:space="preserve"> </w:t>
      </w:r>
    </w:p>
    <w:tbl>
      <w:tblPr>
        <w:tblpPr w:leftFromText="180" w:rightFromText="180" w:vertAnchor="text" w:horzAnchor="margin" w:tblpXSpec="center" w:tblpY="30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0"/>
        <w:gridCol w:w="6062"/>
      </w:tblGrid>
      <w:tr w:rsidR="00272154" w:rsidRPr="00272154" w:rsidTr="00272154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الاسم: 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272154" w:rsidRPr="00272154" w:rsidTr="00272154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الكلية: 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272154" w:rsidRPr="00272154" w:rsidTr="00272154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مرحلة الدراسة: 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lang w:eastAsia="zh-CN"/>
              </w:rPr>
            </w:pPr>
            <w:r w:rsidRPr="00272154">
              <w:rPr>
                <w:rFonts w:ascii="Arial" w:eastAsia="SimSun" w:hAnsi="Arial" w:cs="Arial" w:hint="cs"/>
                <w:b/>
                <w:bCs/>
                <w:sz w:val="28"/>
                <w:szCs w:val="28"/>
                <w:rtl/>
                <w:lang w:eastAsia="zh-CN"/>
              </w:rPr>
              <w:t>□</w:t>
            </w:r>
            <w:r>
              <w:rPr>
                <w:rFonts w:ascii="Sakkal Majalla" w:eastAsia="SimSun" w:hAnsi="Sakkal Majalla" w:cs="Sakkal Majalla" w:hint="cs"/>
                <w:b/>
                <w:bCs/>
                <w:sz w:val="28"/>
                <w:szCs w:val="28"/>
                <w:rtl/>
                <w:lang w:eastAsia="zh-CN"/>
              </w:rPr>
              <w:t xml:space="preserve"> </w:t>
            </w:r>
            <w:r w:rsidRPr="00272154">
              <w:rPr>
                <w:rFonts w:ascii="Sakkal Majalla" w:eastAsia="SimSun" w:hAnsi="Sakkal Majalla" w:cs="Sakkal Majalla" w:hint="cs"/>
                <w:b/>
                <w:bCs/>
                <w:sz w:val="28"/>
                <w:szCs w:val="28"/>
                <w:rtl/>
                <w:lang w:eastAsia="zh-CN"/>
              </w:rPr>
              <w:t>لغة</w:t>
            </w: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                </w:t>
            </w:r>
            <w:r w:rsidRPr="00272154">
              <w:rPr>
                <w:rFonts w:ascii="Arial" w:eastAsia="SimSun" w:hAnsi="Arial" w:cs="Arial" w:hint="cs"/>
                <w:b/>
                <w:bCs/>
                <w:sz w:val="28"/>
                <w:szCs w:val="28"/>
                <w:rtl/>
                <w:lang w:eastAsia="zh-CN"/>
              </w:rPr>
              <w:t>□</w:t>
            </w:r>
            <w:r>
              <w:rPr>
                <w:rFonts w:ascii="Arial" w:eastAsia="SimSun" w:hAnsi="Arial" w:cs="Arial" w:hint="cs"/>
                <w:b/>
                <w:bCs/>
                <w:sz w:val="28"/>
                <w:szCs w:val="28"/>
                <w:rtl/>
                <w:lang w:eastAsia="zh-CN"/>
              </w:rPr>
              <w:t xml:space="preserve"> </w:t>
            </w:r>
            <w:bookmarkStart w:id="0" w:name="_GoBack"/>
            <w:bookmarkEnd w:id="0"/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ماجستير              </w:t>
            </w:r>
            <w:r w:rsidRPr="00272154">
              <w:rPr>
                <w:rFonts w:ascii="Arial" w:eastAsia="SimSun" w:hAnsi="Arial" w:cs="Arial" w:hint="cs"/>
                <w:b/>
                <w:bCs/>
                <w:sz w:val="28"/>
                <w:szCs w:val="28"/>
                <w:rtl/>
                <w:lang w:eastAsia="zh-CN"/>
              </w:rPr>
              <w:t>□</w:t>
            </w: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 xml:space="preserve"> دكتوراه</w:t>
            </w:r>
          </w:p>
        </w:tc>
      </w:tr>
      <w:tr w:rsidR="00272154" w:rsidRPr="00272154" w:rsidTr="00272154"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</w:pPr>
            <w:r w:rsidRPr="00272154">
              <w:rPr>
                <w:rFonts w:ascii="Sakkal Majalla" w:eastAsia="SimSun" w:hAnsi="Sakkal Majalla" w:cs="Sakkal Majalla"/>
                <w:b/>
                <w:bCs/>
                <w:sz w:val="28"/>
                <w:szCs w:val="28"/>
                <w:rtl/>
                <w:lang w:eastAsia="zh-CN"/>
              </w:rPr>
              <w:t>البريد الالكتروني الجامعي:</w:t>
            </w:r>
          </w:p>
        </w:tc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54" w:rsidRPr="00272154" w:rsidRDefault="00272154" w:rsidP="00272154">
            <w:pPr>
              <w:bidi/>
              <w:spacing w:line="480" w:lineRule="auto"/>
              <w:rPr>
                <w:rFonts w:ascii="Sakkal Majalla" w:eastAsia="SimSun" w:hAnsi="Sakkal Majalla" w:cs="Sakkal Majalla" w:hint="cs"/>
                <w:b/>
                <w:bCs/>
                <w:sz w:val="28"/>
                <w:szCs w:val="28"/>
                <w:rtl/>
                <w:lang w:eastAsia="zh-CN"/>
              </w:rPr>
            </w:pPr>
          </w:p>
        </w:tc>
      </w:tr>
    </w:tbl>
    <w:p w:rsidR="00272154" w:rsidRPr="00272154" w:rsidRDefault="00272154" w:rsidP="00272154">
      <w:pPr>
        <w:tabs>
          <w:tab w:val="left" w:pos="6328"/>
        </w:tabs>
        <w:bidi/>
        <w:spacing w:line="240" w:lineRule="auto"/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</w:pPr>
      <w:r w:rsidRPr="00272154"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  <w:tab/>
      </w:r>
    </w:p>
    <w:p w:rsidR="00272154" w:rsidRPr="00272154" w:rsidRDefault="00272154" w:rsidP="00272154">
      <w:pPr>
        <w:bidi/>
        <w:ind w:left="360" w:hanging="253"/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</w:pPr>
      <w:r>
        <w:rPr>
          <w:rFonts w:ascii="Sakkal Majalla" w:eastAsia="SimSun" w:hAnsi="Sakkal Majalla" w:cs="Sakkal Majalla" w:hint="cs"/>
          <w:b/>
          <w:bCs/>
          <w:sz w:val="28"/>
          <w:szCs w:val="28"/>
          <w:rtl/>
          <w:lang w:eastAsia="zh-CN"/>
        </w:rPr>
        <w:t xml:space="preserve">    </w:t>
      </w:r>
      <w:r w:rsidRPr="00272154"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  <w:t>* يرسل من قبل وكيلة الكلية للدراسات العليا</w:t>
      </w:r>
      <w:r w:rsidRPr="00272154">
        <w:rPr>
          <w:rFonts w:ascii="Sakkal Majalla" w:eastAsia="SimSun" w:hAnsi="Sakkal Majalla" w:cs="Sakkal Majalla"/>
          <w:b/>
          <w:bCs/>
          <w:sz w:val="28"/>
          <w:szCs w:val="28"/>
          <w:lang w:eastAsia="zh-CN"/>
        </w:rPr>
        <w:t xml:space="preserve"> </w:t>
      </w:r>
      <w:r w:rsidRPr="00272154"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  <w:t>والبحث العلمي</w:t>
      </w:r>
    </w:p>
    <w:p w:rsidR="00272154" w:rsidRPr="00272154" w:rsidRDefault="00272154" w:rsidP="00272154">
      <w:pPr>
        <w:bidi/>
        <w:ind w:left="360" w:hanging="253"/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</w:pPr>
      <w:r>
        <w:rPr>
          <w:rFonts w:ascii="Sakkal Majalla" w:eastAsia="SimSun" w:hAnsi="Sakkal Majalla" w:cs="Sakkal Majalla" w:hint="cs"/>
          <w:b/>
          <w:bCs/>
          <w:sz w:val="28"/>
          <w:szCs w:val="28"/>
          <w:rtl/>
          <w:lang w:eastAsia="zh-CN"/>
        </w:rPr>
        <w:t xml:space="preserve">    </w:t>
      </w:r>
      <w:r w:rsidRPr="00272154">
        <w:rPr>
          <w:rFonts w:ascii="Sakkal Majalla" w:eastAsia="SimSun" w:hAnsi="Sakkal Majalla" w:cs="Sakkal Majalla"/>
          <w:b/>
          <w:bCs/>
          <w:sz w:val="28"/>
          <w:szCs w:val="28"/>
          <w:rtl/>
          <w:lang w:eastAsia="zh-CN"/>
        </w:rPr>
        <w:t>* ترفق صورة من الجواز.</w:t>
      </w:r>
    </w:p>
    <w:p w:rsidR="002D042F" w:rsidRPr="00272154" w:rsidRDefault="002D042F" w:rsidP="002D042F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2D042F" w:rsidRPr="00272154" w:rsidRDefault="002D042F" w:rsidP="002D042F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2D042F" w:rsidRPr="00272154" w:rsidRDefault="002D042F" w:rsidP="002D042F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2D042F" w:rsidRPr="00272154" w:rsidRDefault="002D042F" w:rsidP="002D042F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Default="002D042F" w:rsidP="002D042F">
      <w:pPr>
        <w:rPr>
          <w:rtl/>
        </w:rPr>
      </w:pPr>
    </w:p>
    <w:p w:rsidR="002D042F" w:rsidRDefault="002D042F" w:rsidP="002D042F">
      <w:pPr>
        <w:rPr>
          <w:rtl/>
        </w:rPr>
      </w:pPr>
    </w:p>
    <w:p w:rsidR="002D042F" w:rsidRPr="002D042F" w:rsidRDefault="002D042F" w:rsidP="002D042F">
      <w:pPr>
        <w:tabs>
          <w:tab w:val="left" w:pos="3787"/>
        </w:tabs>
      </w:pPr>
      <w:r>
        <w:tab/>
      </w:r>
    </w:p>
    <w:sectPr w:rsidR="002D042F" w:rsidRPr="002D042F" w:rsidSect="005B68DB">
      <w:headerReference w:type="default" r:id="rId7"/>
      <w:footerReference w:type="default" r:id="rId8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154" w:rsidRDefault="00272154" w:rsidP="002D042F">
      <w:r>
        <w:separator/>
      </w:r>
    </w:p>
  </w:endnote>
  <w:endnote w:type="continuationSeparator" w:id="0">
    <w:p w:rsidR="00272154" w:rsidRDefault="00272154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527721E" wp14:editId="349FAA34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154" w:rsidRDefault="00272154" w:rsidP="002D042F">
      <w:r>
        <w:separator/>
      </w:r>
    </w:p>
  </w:footnote>
  <w:footnote w:type="continuationSeparator" w:id="0">
    <w:p w:rsidR="00272154" w:rsidRDefault="00272154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D96F10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F93DE7" wp14:editId="2EAAF48F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D042F" w:rsidRPr="002D042F" w:rsidRDefault="002D042F" w:rsidP="002D042F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الــرقــــم ...................................</w:t>
                          </w:r>
                        </w:p>
                        <w:p w:rsidR="002D042F" w:rsidRPr="002D042F" w:rsidRDefault="002D042F" w:rsidP="002D042F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التـــاريــخ        /     /        هـ</w:t>
                          </w:r>
                        </w:p>
                        <w:p w:rsidR="002D042F" w:rsidRPr="002D042F" w:rsidRDefault="002D042F" w:rsidP="002D042F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المرفقات .................................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F93D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" filled="f" stroked="f" strokeweight=".5pt">
              <v:textbox>
                <w:txbxContent>
                  <w:p w:rsidR="002D042F" w:rsidRPr="002D042F" w:rsidRDefault="002D042F" w:rsidP="002D042F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الــرقــــم ...................................</w:t>
                    </w:r>
                  </w:p>
                  <w:p w:rsidR="002D042F" w:rsidRPr="002D042F" w:rsidRDefault="002D042F" w:rsidP="002D042F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التـــاريــخ        /     /        هـ</w:t>
                    </w:r>
                  </w:p>
                  <w:p w:rsidR="002D042F" w:rsidRPr="002D042F" w:rsidRDefault="002D042F" w:rsidP="002D042F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المرفقات .................................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6930FE2" wp14:editId="4F22D26D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9889797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E810A" wp14:editId="5706765C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8BB0F2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E38900" wp14:editId="432764ED">
              <wp:simplePos x="0" y="0"/>
              <wp:positionH relativeFrom="column">
                <wp:posOffset>4754260</wp:posOffset>
              </wp:positionH>
              <wp:positionV relativeFrom="paragraph">
                <wp:posOffset>-76014</wp:posOffset>
              </wp:positionV>
              <wp:extent cx="2174179" cy="986883"/>
              <wp:effectExtent l="0" t="0" r="0" b="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4179" cy="9868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96F10" w:rsidRDefault="00D96F10" w:rsidP="00D96F10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:rsidR="00D96F10" w:rsidRDefault="00D96F10" w:rsidP="00D96F10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:rsidR="00D96F10" w:rsidRPr="002D042F" w:rsidRDefault="00D96F10" w:rsidP="00D96F10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(٠٤٨)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E38900" id="_x0000_s1027" type="#_x0000_t202" style="position:absolute;margin-left:374.35pt;margin-top:-6pt;width:171.2pt;height:7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" filled="f" stroked="f" strokeweight=".5pt">
              <v:textbox>
                <w:txbxContent>
                  <w:p w:rsidR="00D96F10" w:rsidRDefault="00D96F10" w:rsidP="00D96F10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:rsidR="00D96F10" w:rsidRDefault="00D96F10" w:rsidP="00D96F10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:rsidR="00D96F10" w:rsidRPr="002D042F" w:rsidRDefault="00D96F10" w:rsidP="00D96F10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(٠٤٨)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54"/>
    <w:rsid w:val="00002784"/>
    <w:rsid w:val="00081982"/>
    <w:rsid w:val="000E71BD"/>
    <w:rsid w:val="001332E3"/>
    <w:rsid w:val="001A5933"/>
    <w:rsid w:val="00272154"/>
    <w:rsid w:val="002C5E09"/>
    <w:rsid w:val="002D042F"/>
    <w:rsid w:val="002D3A6A"/>
    <w:rsid w:val="003B3516"/>
    <w:rsid w:val="005B68DB"/>
    <w:rsid w:val="00684B68"/>
    <w:rsid w:val="006D729A"/>
    <w:rsid w:val="007843AB"/>
    <w:rsid w:val="008B77B7"/>
    <w:rsid w:val="00A23BEE"/>
    <w:rsid w:val="00AD179B"/>
    <w:rsid w:val="00B12661"/>
    <w:rsid w:val="00D62652"/>
    <w:rsid w:val="00D96F10"/>
    <w:rsid w:val="00E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46A36C"/>
  <w15:chartTrackingRefBased/>
  <w15:docId w15:val="{E3A400BB-4C05-4022-9040-18A4359A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154"/>
    <w:pPr>
      <w:spacing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spacing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spacing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spacing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  <w:spacing w:line="240" w:lineRule="auto"/>
    </w:pPr>
    <w:rPr>
      <w:kern w:val="2"/>
      <w:sz w:val="24"/>
      <w:szCs w:val="24"/>
      <w14:ligatures w14:val="standardContextual"/>
    </w:r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  <w:spacing w:line="240" w:lineRule="auto"/>
    </w:pPr>
    <w:rPr>
      <w:kern w:val="2"/>
      <w:sz w:val="24"/>
      <w:szCs w:val="24"/>
      <w14:ligatures w14:val="standardContextual"/>
    </w:rPr>
  </w:style>
  <w:style w:type="character" w:customStyle="1" w:styleId="Char4">
    <w:name w:val="تذييل الصفحة Char"/>
    <w:basedOn w:val="a0"/>
    <w:link w:val="ab"/>
    <w:uiPriority w:val="99"/>
    <w:rsid w:val="002D0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mcrantpsvm01.ads.pnu.edu.sa\PMCRSTGVDI03\hmalduraihim\Desktop\&#1606;&#1605;&#1608;&#1584;&#1580;%20&#1575;&#1604;&#1575;&#1578;&#1589;&#1575;&#1604;&#1575;&#1578;%20&#1575;&#1604;&#1585;&#1587;&#1605;&#1610;&#1577;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AD0A5DCFC841A4B839D9A1C6C0F631E" ma:contentTypeVersion="" ma:contentTypeDescription="إنشاء مستند جديد." ma:contentTypeScope="" ma:versionID="c13b0d2af030b7e1639168d1f3be6f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7517C1-B60B-44AE-A786-92BA446B09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D6EDF-D2F1-474D-9CF3-C8000C73D124}"/>
</file>

<file path=customXml/itemProps3.xml><?xml version="1.0" encoding="utf-8"?>
<ds:datastoreItem xmlns:ds="http://schemas.openxmlformats.org/officeDocument/2006/customXml" ds:itemID="{9298AAAE-5858-4FC1-A1BC-6B650ED16641}"/>
</file>

<file path=customXml/itemProps4.xml><?xml version="1.0" encoding="utf-8"?>
<ds:datastoreItem xmlns:ds="http://schemas.openxmlformats.org/officeDocument/2006/customXml" ds:itemID="{237187FC-E8B4-43D6-A308-F123F324057A}"/>
</file>

<file path=docProps/app.xml><?xml version="1.0" encoding="utf-8"?>
<Properties xmlns="http://schemas.openxmlformats.org/officeDocument/2006/extended-properties" xmlns:vt="http://schemas.openxmlformats.org/officeDocument/2006/docPropsVTypes">
  <Template>نموذج الاتصالات الرسمية </Template>
  <TotalTime>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 muh alduraihim</dc:creator>
  <cp:keywords/>
  <dc:description/>
  <cp:lastModifiedBy>huda muh alduraihim</cp:lastModifiedBy>
  <cp:revision>1</cp:revision>
  <dcterms:created xsi:type="dcterms:W3CDTF">2026-05-18T07:13:00Z</dcterms:created>
  <dcterms:modified xsi:type="dcterms:W3CDTF">2026-05-18T07:19:00Z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0x0101007AD0A5DCFC841A4B839D9A1C6C0F631E</vt:lpwstr>
  </property>
</Properties>
</file>