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6765" w:rsidRPr="00867277" w:rsidRDefault="00306765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b/>
          <w:bCs/>
          <w:noProof/>
          <w:color w:val="007580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63556" wp14:editId="6C690DAA">
                <wp:simplePos x="0" y="0"/>
                <wp:positionH relativeFrom="column">
                  <wp:posOffset>-100965</wp:posOffset>
                </wp:positionH>
                <wp:positionV relativeFrom="paragraph">
                  <wp:posOffset>-431255</wp:posOffset>
                </wp:positionV>
                <wp:extent cx="1644015" cy="300446"/>
                <wp:effectExtent l="0" t="0" r="0" b="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4015" cy="300446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765" w:rsidRPr="00867277" w:rsidRDefault="00306765" w:rsidP="00867277">
                            <w:pPr>
                              <w:jc w:val="right"/>
                              <w:rPr>
                                <w:color w:val="007580"/>
                                <w:sz w:val="18"/>
                                <w:szCs w:val="18"/>
                              </w:rPr>
                            </w:pP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Academic</w:t>
                            </w:r>
                            <w:r w:rsid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67277">
                              <w:rPr>
                                <w:color w:val="007580"/>
                                <w:sz w:val="18"/>
                                <w:szCs w:val="18"/>
                              </w:rPr>
                              <w:t>Affairs Unit</w:t>
                            </w:r>
                          </w:p>
                          <w:p w:rsidR="00306765" w:rsidRPr="00836E29" w:rsidRDefault="00306765" w:rsidP="00306765">
                            <w:pPr>
                              <w:jc w:val="right"/>
                              <w:rPr>
                                <w:color w:val="0075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63556"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26" type="#_x0000_t202" style="position:absolute;left:0;text-align:left;margin-left:-7.95pt;margin-top:-33.95pt;width:129.45pt;height:23.6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" stroked="f">
                <v:fill opacity="0"/>
                <v:textbox>
                  <w:txbxContent>
                    <w:p w:rsidR="00306765" w:rsidRPr="00867277" w:rsidRDefault="00306765" w:rsidP="00867277">
                      <w:pPr>
                        <w:jc w:val="right"/>
                        <w:rPr>
                          <w:color w:val="007580"/>
                          <w:sz w:val="18"/>
                          <w:szCs w:val="18"/>
                        </w:rPr>
                      </w:pP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Academic</w:t>
                      </w:r>
                      <w:r w:rsidR="00867277">
                        <w:rPr>
                          <w:color w:val="007580"/>
                          <w:sz w:val="18"/>
                          <w:szCs w:val="18"/>
                        </w:rPr>
                        <w:t xml:space="preserve"> </w:t>
                      </w:r>
                      <w:r w:rsidRPr="00867277">
                        <w:rPr>
                          <w:color w:val="007580"/>
                          <w:sz w:val="18"/>
                          <w:szCs w:val="18"/>
                        </w:rPr>
                        <w:t>Affairs Unit</w:t>
                      </w:r>
                    </w:p>
                    <w:p w:rsidR="00306765" w:rsidRPr="00836E29" w:rsidRDefault="00306765" w:rsidP="00306765">
                      <w:pPr>
                        <w:jc w:val="right"/>
                        <w:rPr>
                          <w:color w:val="0075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7277" w:rsidRPr="00867277">
        <w:rPr>
          <w:rFonts w:hint="cs"/>
          <w:b/>
          <w:bCs/>
          <w:color w:val="007580"/>
          <w:rtl/>
        </w:rPr>
        <w:t xml:space="preserve"> نموذج إنهاء مهمة لأعضاء الهيئة التعليمية المكلفين بالتدريس خلال الفصل الصيفي</w:t>
      </w:r>
    </w:p>
    <w:p w:rsidR="002F4154" w:rsidRPr="00867277" w:rsidRDefault="0051404A" w:rsidP="00867277">
      <w:pPr>
        <w:ind w:left="-989"/>
        <w:jc w:val="center"/>
        <w:rPr>
          <w:b/>
          <w:bCs/>
          <w:color w:val="007580"/>
          <w:rtl/>
        </w:rPr>
      </w:pPr>
      <w:r w:rsidRPr="00867277">
        <w:rPr>
          <w:rFonts w:hint="cs"/>
          <w:b/>
          <w:bCs/>
          <w:color w:val="007580"/>
          <w:rtl/>
        </w:rPr>
        <w:t>للعام الجامعي</w:t>
      </w:r>
      <w:r w:rsidR="00867277">
        <w:rPr>
          <w:rFonts w:hint="cs"/>
          <w:b/>
          <w:bCs/>
          <w:color w:val="007580"/>
          <w:rtl/>
        </w:rPr>
        <w:t xml:space="preserve">   </w:t>
      </w:r>
      <w:permStart w:id="1958368778" w:edGrp="everyone"/>
      <w:r w:rsidR="00867277">
        <w:rPr>
          <w:rFonts w:hint="cs"/>
          <w:b/>
          <w:bCs/>
          <w:color w:val="007580"/>
          <w:rtl/>
        </w:rPr>
        <w:t xml:space="preserve">    </w:t>
      </w:r>
      <w:permEnd w:id="1958368778"/>
    </w:p>
    <w:p w:rsidR="00867277" w:rsidRPr="00867277" w:rsidRDefault="00867277" w:rsidP="00A71D88">
      <w:pPr>
        <w:tabs>
          <w:tab w:val="left" w:pos="145"/>
          <w:tab w:val="left" w:pos="9642"/>
          <w:tab w:val="left" w:pos="9925"/>
        </w:tabs>
        <w:ind w:left="-564"/>
        <w:rPr>
          <w:b/>
          <w:bCs/>
          <w:sz w:val="18"/>
          <w:szCs w:val="18"/>
        </w:rPr>
      </w:pPr>
      <w:r w:rsidRPr="00B37DD5">
        <w:rPr>
          <w:rFonts w:hint="cs"/>
          <w:b/>
          <w:bCs/>
          <w:rtl/>
        </w:rPr>
        <w:t xml:space="preserve">سعادة مديرة الإدارة العامة للموارد البشرية </w:t>
      </w:r>
      <w:r w:rsidRPr="00867277">
        <w:rPr>
          <w:rFonts w:hint="cs"/>
          <w:b/>
          <w:bCs/>
          <w:sz w:val="18"/>
          <w:szCs w:val="18"/>
          <w:rtl/>
        </w:rPr>
        <w:t xml:space="preserve">                                                                                                                                 </w:t>
      </w:r>
      <w:r w:rsidR="00B37DD5">
        <w:rPr>
          <w:rFonts w:hint="cs"/>
          <w:b/>
          <w:bCs/>
          <w:sz w:val="18"/>
          <w:szCs w:val="18"/>
          <w:rtl/>
        </w:rPr>
        <w:t xml:space="preserve">                     </w:t>
      </w:r>
      <w:r w:rsidRPr="00B37DD5">
        <w:rPr>
          <w:rFonts w:hint="cs"/>
          <w:b/>
          <w:bCs/>
          <w:rtl/>
        </w:rPr>
        <w:t>حفظها الله</w:t>
      </w:r>
    </w:p>
    <w:p w:rsidR="00867277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867277">
        <w:rPr>
          <w:rFonts w:hint="cs"/>
          <w:b/>
          <w:bCs/>
          <w:sz w:val="18"/>
          <w:szCs w:val="18"/>
          <w:rtl/>
        </w:rPr>
        <w:t xml:space="preserve"> </w:t>
      </w:r>
      <w:r w:rsidRPr="00B37DD5">
        <w:rPr>
          <w:rFonts w:hint="cs"/>
          <w:b/>
          <w:bCs/>
          <w:rtl/>
        </w:rPr>
        <w:t>السلام عليكم ورحمة الله وبركاته، وبعد:</w:t>
      </w:r>
    </w:p>
    <w:p w:rsidR="009C47F7" w:rsidRDefault="00867277" w:rsidP="00A71D88">
      <w:pPr>
        <w:tabs>
          <w:tab w:val="left" w:pos="145"/>
        </w:tabs>
        <w:ind w:left="-564"/>
        <w:rPr>
          <w:rtl/>
        </w:rPr>
      </w:pPr>
      <w:r w:rsidRPr="00867277">
        <w:rPr>
          <w:rFonts w:hint="cs"/>
          <w:sz w:val="18"/>
          <w:szCs w:val="18"/>
          <w:rtl/>
        </w:rPr>
        <w:t xml:space="preserve">        </w:t>
      </w:r>
      <w:r w:rsidRPr="00B37DD5">
        <w:rPr>
          <w:rFonts w:hint="cs"/>
          <w:rtl/>
        </w:rPr>
        <w:t>حيث تمت الموافقة على تكليف المذكورات أدناه</w:t>
      </w:r>
      <w:r w:rsidRPr="00B37DD5">
        <w:rPr>
          <w:rFonts w:hint="cs"/>
          <w:b/>
          <w:bCs/>
          <w:rtl/>
        </w:rPr>
        <w:t xml:space="preserve"> بكلية</w:t>
      </w:r>
      <w:r w:rsidR="00B37DD5" w:rsidRPr="00B37DD5">
        <w:rPr>
          <w:rFonts w:hint="cs"/>
          <w:b/>
          <w:bCs/>
          <w:rtl/>
        </w:rPr>
        <w:t xml:space="preserve"> </w:t>
      </w:r>
      <w:r w:rsidRPr="00B37DD5">
        <w:rPr>
          <w:rFonts w:hint="cs"/>
          <w:rtl/>
        </w:rPr>
        <w:t>.</w:t>
      </w:r>
      <w:permStart w:id="1238126962" w:edGrp="everyone"/>
      <w:r w:rsidR="00B37DD5" w:rsidRPr="00B37DD5">
        <w:rPr>
          <w:rFonts w:hint="cs"/>
          <w:rtl/>
        </w:rPr>
        <w:t xml:space="preserve">                                          </w:t>
      </w:r>
      <w:r w:rsidRPr="00B37DD5">
        <w:rPr>
          <w:rFonts w:hint="cs"/>
          <w:rtl/>
        </w:rPr>
        <w:t xml:space="preserve"> </w:t>
      </w:r>
      <w:r w:rsidRPr="00B37DD5">
        <w:rPr>
          <w:rFonts w:hint="cs"/>
          <w:b/>
          <w:bCs/>
          <w:rtl/>
        </w:rPr>
        <w:t xml:space="preserve"> </w:t>
      </w:r>
      <w:permEnd w:id="1238126962"/>
      <w:r w:rsidRPr="00B37DD5">
        <w:rPr>
          <w:rFonts w:hint="cs"/>
          <w:b/>
          <w:bCs/>
          <w:rtl/>
        </w:rPr>
        <w:t xml:space="preserve">  </w:t>
      </w:r>
      <w:r w:rsidR="00B37DD5" w:rsidRPr="00B37DD5">
        <w:rPr>
          <w:rFonts w:hint="cs"/>
          <w:b/>
          <w:bCs/>
          <w:rtl/>
        </w:rPr>
        <w:t xml:space="preserve">  قسم</w:t>
      </w:r>
      <w:r w:rsidRPr="00B37DD5">
        <w:rPr>
          <w:rFonts w:hint="cs"/>
          <w:b/>
          <w:bCs/>
          <w:rtl/>
        </w:rPr>
        <w:t xml:space="preserve"> </w:t>
      </w:r>
      <w:r w:rsidR="00B37DD5" w:rsidRPr="00B37DD5">
        <w:rPr>
          <w:rFonts w:hint="cs"/>
          <w:rtl/>
        </w:rPr>
        <w:t xml:space="preserve">  </w:t>
      </w:r>
      <w:permStart w:id="1724472098" w:edGrp="everyone"/>
      <w:r w:rsidR="00B37DD5" w:rsidRPr="00B37DD5">
        <w:rPr>
          <w:rFonts w:hint="cs"/>
          <w:rtl/>
        </w:rPr>
        <w:t xml:space="preserve">                                                    </w:t>
      </w:r>
      <w:r w:rsidRPr="00B37DD5">
        <w:rPr>
          <w:rFonts w:hint="cs"/>
          <w:rtl/>
        </w:rPr>
        <w:t xml:space="preserve"> </w:t>
      </w:r>
      <w:permEnd w:id="1724472098"/>
      <w:r w:rsidRPr="00B37DD5">
        <w:rPr>
          <w:rFonts w:hint="cs"/>
          <w:rtl/>
        </w:rPr>
        <w:t>خلال الفصل الدراسي الصيفي</w:t>
      </w:r>
    </w:p>
    <w:p w:rsidR="00B42679" w:rsidRPr="00B37DD5" w:rsidRDefault="00867277" w:rsidP="00A71D88">
      <w:pPr>
        <w:tabs>
          <w:tab w:val="left" w:pos="145"/>
        </w:tabs>
        <w:ind w:left="-564"/>
        <w:rPr>
          <w:b/>
          <w:bCs/>
          <w:rtl/>
        </w:rPr>
      </w:pPr>
      <w:r w:rsidRPr="00B37DD5">
        <w:rPr>
          <w:rFonts w:hint="cs"/>
          <w:rtl/>
        </w:rPr>
        <w:t xml:space="preserve"> للعام الجامعي</w:t>
      </w:r>
      <w:r w:rsidRPr="00B37DD5">
        <w:rPr>
          <w:rFonts w:hint="cs"/>
          <w:b/>
          <w:bCs/>
          <w:rtl/>
        </w:rPr>
        <w:t xml:space="preserve"> </w:t>
      </w:r>
      <w:permStart w:id="1101558693" w:edGrp="everyone"/>
      <w:r w:rsidRPr="00B37DD5">
        <w:rPr>
          <w:rFonts w:hint="cs"/>
          <w:b/>
          <w:bCs/>
          <w:rtl/>
        </w:rPr>
        <w:t xml:space="preserve">      </w:t>
      </w:r>
      <w:permEnd w:id="1101558693"/>
      <w:r w:rsidRPr="00B37DD5">
        <w:rPr>
          <w:rFonts w:hint="cs"/>
          <w:b/>
          <w:bCs/>
          <w:rtl/>
        </w:rPr>
        <w:t xml:space="preserve"> </w:t>
      </w:r>
      <w:r w:rsidR="009C47F7">
        <w:rPr>
          <w:rFonts w:hint="cs"/>
          <w:b/>
          <w:bCs/>
          <w:rtl/>
        </w:rPr>
        <w:t xml:space="preserve">                  </w:t>
      </w:r>
      <w:r w:rsidRPr="00B37DD5">
        <w:rPr>
          <w:rFonts w:hint="cs"/>
          <w:rtl/>
        </w:rPr>
        <w:t xml:space="preserve">  نأمل التفضل بإجراء اللازم نحو صرف مستحقات المذكورات أدناه.</w:t>
      </w:r>
      <w:r w:rsidRPr="00B37DD5">
        <w:rPr>
          <w:rFonts w:hint="cs"/>
          <w:b/>
          <w:bCs/>
          <w:rtl/>
        </w:rPr>
        <w:tab/>
      </w:r>
    </w:p>
    <w:tbl>
      <w:tblPr>
        <w:tblStyle w:val="a6"/>
        <w:tblpPr w:leftFromText="180" w:rightFromText="180" w:vertAnchor="text" w:horzAnchor="margin" w:tblpY="107"/>
        <w:bidiVisual/>
        <w:tblW w:w="15109" w:type="dxa"/>
        <w:tblBorders>
          <w:top w:val="single" w:sz="4" w:space="0" w:color="007580"/>
          <w:left w:val="single" w:sz="4" w:space="0" w:color="007580"/>
          <w:bottom w:val="single" w:sz="4" w:space="0" w:color="007580"/>
          <w:right w:val="single" w:sz="4" w:space="0" w:color="007580"/>
          <w:insideH w:val="single" w:sz="4" w:space="0" w:color="007580"/>
          <w:insideV w:val="single" w:sz="4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324"/>
        <w:gridCol w:w="2180"/>
        <w:gridCol w:w="2126"/>
        <w:gridCol w:w="1985"/>
        <w:gridCol w:w="790"/>
        <w:gridCol w:w="600"/>
        <w:gridCol w:w="1701"/>
        <w:gridCol w:w="1567"/>
        <w:gridCol w:w="3836"/>
      </w:tblGrid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م</w:t>
            </w:r>
          </w:p>
        </w:tc>
        <w:tc>
          <w:tcPr>
            <w:tcW w:w="21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الاسم</w:t>
            </w:r>
          </w:p>
        </w:tc>
        <w:tc>
          <w:tcPr>
            <w:tcW w:w="212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19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الوحدات كما جاء في الخطة</w:t>
            </w: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اجمالي عدد الشعب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النسبة المستحقة من الراتب *</w:t>
            </w:r>
          </w:p>
        </w:tc>
        <w:tc>
          <w:tcPr>
            <w:tcW w:w="1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توقيع العضو المكلف</w:t>
            </w:r>
          </w:p>
        </w:tc>
        <w:tc>
          <w:tcPr>
            <w:tcW w:w="38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إجمالي عدد الأيام المستحق الصرف عنها يعبأ من قبل الإدارة العامة للموارد البشرية</w:t>
            </w: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441142667" w:edGrp="everyone" w:colFirst="7" w:colLast="7"/>
            <w:permStart w:id="293151085" w:edGrp="everyone" w:colFirst="1" w:colLast="1"/>
            <w:permStart w:id="976057986" w:edGrp="everyone" w:colFirst="2" w:colLast="2"/>
            <w:permStart w:id="1351228572" w:edGrp="everyone" w:colFirst="3" w:colLast="3"/>
            <w:permStart w:id="1816463035" w:edGrp="everyone" w:colFirst="4" w:colLast="4"/>
            <w:permStart w:id="715941208" w:edGrp="everyone" w:colFirst="5" w:colLast="5"/>
            <w:permStart w:id="1628254870" w:edGrp="everyone" w:colFirst="6" w:colLast="6"/>
            <w:r w:rsidRPr="000C5313">
              <w:rPr>
                <w:rFonts w:cs="PNU" w:hint="cs"/>
                <w:sz w:val="20"/>
                <w:szCs w:val="20"/>
                <w:rtl/>
              </w:rPr>
              <w:t>1</w:t>
            </w:r>
          </w:p>
        </w:tc>
        <w:tc>
          <w:tcPr>
            <w:tcW w:w="2180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470"/>
                <w:tab w:val="left" w:pos="2613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2126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tcBorders>
              <w:top w:val="single" w:sz="4" w:space="0" w:color="FFFFFF" w:themeColor="background1"/>
            </w:tcBorders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  <w:tcBorders>
              <w:top w:val="single" w:sz="4" w:space="0" w:color="FFFFFF" w:themeColor="background1"/>
            </w:tcBorders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358379517" w:edGrp="everyone" w:colFirst="1" w:colLast="1"/>
            <w:permStart w:id="2092370924" w:edGrp="everyone" w:colFirst="3" w:colLast="3"/>
            <w:permStart w:id="1486570585" w:edGrp="everyone" w:colFirst="4" w:colLast="4"/>
            <w:permStart w:id="1921149915" w:edGrp="everyone" w:colFirst="5" w:colLast="5"/>
            <w:permStart w:id="523056558" w:edGrp="everyone" w:colFirst="6" w:colLast="6"/>
            <w:permStart w:id="622602957" w:edGrp="everyone" w:colFirst="2" w:colLast="2"/>
            <w:permStart w:id="1097025899" w:edGrp="everyone" w:colFirst="7" w:colLast="7"/>
            <w:permEnd w:id="1441142667"/>
            <w:permEnd w:id="293151085"/>
            <w:permEnd w:id="976057986"/>
            <w:permEnd w:id="1351228572"/>
            <w:permEnd w:id="1816463035"/>
            <w:permEnd w:id="715941208"/>
            <w:permEnd w:id="1628254870"/>
            <w:r w:rsidRPr="000C5313">
              <w:rPr>
                <w:rFonts w:cs="PNU" w:hint="cs"/>
                <w:sz w:val="20"/>
                <w:szCs w:val="20"/>
                <w:rtl/>
              </w:rPr>
              <w:t>2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881338438" w:edGrp="everyone" w:colFirst="1" w:colLast="1"/>
            <w:permStart w:id="1483345485" w:edGrp="everyone" w:colFirst="3" w:colLast="3"/>
            <w:permStart w:id="1671834282" w:edGrp="everyone" w:colFirst="4" w:colLast="4"/>
            <w:permStart w:id="1045963379" w:edGrp="everyone" w:colFirst="5" w:colLast="5"/>
            <w:permStart w:id="1522272178" w:edGrp="everyone" w:colFirst="6" w:colLast="6"/>
            <w:permStart w:id="1785341012" w:edGrp="everyone" w:colFirst="2" w:colLast="2"/>
            <w:permStart w:id="1223962041" w:edGrp="everyone" w:colFirst="7" w:colLast="7"/>
            <w:permEnd w:id="358379517"/>
            <w:permEnd w:id="2092370924"/>
            <w:permEnd w:id="1486570585"/>
            <w:permEnd w:id="1921149915"/>
            <w:permEnd w:id="523056558"/>
            <w:permEnd w:id="622602957"/>
            <w:permEnd w:id="1097025899"/>
            <w:r w:rsidRPr="000C5313">
              <w:rPr>
                <w:rFonts w:cs="PNU" w:hint="cs"/>
                <w:sz w:val="20"/>
                <w:szCs w:val="20"/>
                <w:rtl/>
              </w:rPr>
              <w:t>3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003318717" w:edGrp="everyone" w:colFirst="1" w:colLast="1"/>
            <w:permStart w:id="1573351196" w:edGrp="everyone" w:colFirst="3" w:colLast="3"/>
            <w:permStart w:id="417093194" w:edGrp="everyone" w:colFirst="4" w:colLast="4"/>
            <w:permStart w:id="344875338" w:edGrp="everyone" w:colFirst="5" w:colLast="5"/>
            <w:permStart w:id="903237441" w:edGrp="everyone" w:colFirst="6" w:colLast="6"/>
            <w:permStart w:id="1990860871" w:edGrp="everyone" w:colFirst="2" w:colLast="2"/>
            <w:permStart w:id="1425021498" w:edGrp="everyone" w:colFirst="7" w:colLast="7"/>
            <w:permEnd w:id="881338438"/>
            <w:permEnd w:id="1483345485"/>
            <w:permEnd w:id="1671834282"/>
            <w:permEnd w:id="1045963379"/>
            <w:permEnd w:id="1522272178"/>
            <w:permEnd w:id="1785341012"/>
            <w:permEnd w:id="1223962041"/>
            <w:r w:rsidRPr="000C5313">
              <w:rPr>
                <w:rFonts w:cs="PNU" w:hint="cs"/>
                <w:sz w:val="20"/>
                <w:szCs w:val="20"/>
                <w:rtl/>
              </w:rPr>
              <w:t>4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tr w:rsidR="002F4154" w:rsidRPr="000C5313" w:rsidTr="00B37DD5">
        <w:trPr>
          <w:trHeight w:val="397"/>
        </w:trPr>
        <w:tc>
          <w:tcPr>
            <w:tcW w:w="324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  <w:permStart w:id="1765626464" w:edGrp="everyone" w:colFirst="1" w:colLast="1"/>
            <w:permStart w:id="1900945235" w:edGrp="everyone" w:colFirst="3" w:colLast="3"/>
            <w:permStart w:id="700059369" w:edGrp="everyone" w:colFirst="4" w:colLast="4"/>
            <w:permStart w:id="444861514" w:edGrp="everyone" w:colFirst="5" w:colLast="5"/>
            <w:permStart w:id="1531864302" w:edGrp="everyone" w:colFirst="6" w:colLast="6"/>
            <w:permStart w:id="409540986" w:edGrp="everyone" w:colFirst="2" w:colLast="2"/>
            <w:permStart w:id="643504290" w:edGrp="everyone" w:colFirst="7" w:colLast="7"/>
            <w:permEnd w:id="1003318717"/>
            <w:permEnd w:id="1573351196"/>
            <w:permEnd w:id="417093194"/>
            <w:permEnd w:id="344875338"/>
            <w:permEnd w:id="903237441"/>
            <w:permEnd w:id="1990860871"/>
            <w:permEnd w:id="1425021498"/>
            <w:r w:rsidRPr="000C5313">
              <w:rPr>
                <w:rFonts w:cs="PNU" w:hint="cs"/>
                <w:sz w:val="20"/>
                <w:szCs w:val="20"/>
                <w:rtl/>
              </w:rPr>
              <w:t>5</w:t>
            </w:r>
          </w:p>
        </w:tc>
        <w:tc>
          <w:tcPr>
            <w:tcW w:w="2180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  <w:tab w:val="left" w:pos="2388"/>
                <w:tab w:val="left" w:pos="2553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985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390" w:type="dxa"/>
            <w:gridSpan w:val="2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1567" w:type="dxa"/>
            <w:vAlign w:val="center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asciiTheme="minorBidi" w:hAnsiTheme="minorBidi" w:cs="PNU"/>
                <w:sz w:val="20"/>
                <w:szCs w:val="20"/>
                <w:rtl/>
              </w:rPr>
            </w:pPr>
          </w:p>
        </w:tc>
        <w:tc>
          <w:tcPr>
            <w:tcW w:w="3836" w:type="dxa"/>
          </w:tcPr>
          <w:p w:rsidR="002F4154" w:rsidRPr="000C5313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sz w:val="20"/>
                <w:szCs w:val="20"/>
                <w:rtl/>
              </w:rPr>
            </w:pPr>
          </w:p>
        </w:tc>
      </w:tr>
      <w:permEnd w:id="1765626464"/>
      <w:permEnd w:id="1900945235"/>
      <w:permEnd w:id="700059369"/>
      <w:permEnd w:id="444861514"/>
      <w:permEnd w:id="1531864302"/>
      <w:permEnd w:id="409540986"/>
      <w:permEnd w:id="643504290"/>
      <w:tr w:rsidR="002F4154" w:rsidRPr="000C5313" w:rsidTr="00B37DD5">
        <w:trPr>
          <w:trHeight w:val="397"/>
        </w:trPr>
        <w:tc>
          <w:tcPr>
            <w:tcW w:w="7405" w:type="dxa"/>
            <w:gridSpan w:val="5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رئيسة القسم</w:t>
            </w:r>
          </w:p>
        </w:tc>
        <w:tc>
          <w:tcPr>
            <w:tcW w:w="7704" w:type="dxa"/>
            <w:gridSpan w:val="4"/>
            <w:shd w:val="clear" w:color="auto" w:fill="007580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jc w:val="center"/>
              <w:rPr>
                <w:rFonts w:cs="PNU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2F4154">
              <w:rPr>
                <w:rFonts w:cs="PNU" w:hint="cs"/>
                <w:b/>
                <w:bCs/>
                <w:color w:val="FFFFFF" w:themeColor="background1"/>
                <w:sz w:val="20"/>
                <w:szCs w:val="20"/>
                <w:rtl/>
              </w:rPr>
              <w:t>اعتماد عميدة الكلية</w:t>
            </w:r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7937108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7937108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الاسم : </w:t>
            </w:r>
            <w:permStart w:id="338779399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338779399"/>
          </w:p>
        </w:tc>
      </w:tr>
      <w:tr w:rsidR="002F4154" w:rsidRPr="000C5313" w:rsidTr="00B37DD5">
        <w:trPr>
          <w:trHeight w:val="397"/>
        </w:trPr>
        <w:tc>
          <w:tcPr>
            <w:tcW w:w="7405" w:type="dxa"/>
            <w:gridSpan w:val="5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r>
              <w:rPr>
                <w:rFonts w:cs="PNU" w:hint="cs"/>
                <w:sz w:val="20"/>
                <w:szCs w:val="20"/>
                <w:rtl/>
              </w:rPr>
              <w:t xml:space="preserve"> </w:t>
            </w:r>
            <w:permStart w:id="1013012857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013012857"/>
          </w:p>
        </w:tc>
        <w:tc>
          <w:tcPr>
            <w:tcW w:w="7704" w:type="dxa"/>
            <w:gridSpan w:val="4"/>
            <w:vAlign w:val="center"/>
          </w:tcPr>
          <w:p w:rsidR="002F4154" w:rsidRPr="002F4154" w:rsidRDefault="002F4154" w:rsidP="00C531C6">
            <w:pPr>
              <w:tabs>
                <w:tab w:val="left" w:pos="145"/>
              </w:tabs>
              <w:rPr>
                <w:rFonts w:cs="PNU"/>
                <w:sz w:val="20"/>
                <w:szCs w:val="20"/>
                <w:rtl/>
              </w:rPr>
            </w:pPr>
            <w:r w:rsidRPr="002F4154">
              <w:rPr>
                <w:rFonts w:cs="PNU" w:hint="cs"/>
                <w:sz w:val="20"/>
                <w:szCs w:val="20"/>
                <w:rtl/>
              </w:rPr>
              <w:t xml:space="preserve">التوقيع : </w:t>
            </w:r>
            <w:permStart w:id="1196690310" w:edGrp="everyone"/>
            <w:r>
              <w:rPr>
                <w:rFonts w:cs="PNU" w:hint="cs"/>
                <w:sz w:val="20"/>
                <w:szCs w:val="20"/>
                <w:rtl/>
              </w:rPr>
              <w:t xml:space="preserve">  </w:t>
            </w:r>
            <w:permEnd w:id="1196690310"/>
          </w:p>
        </w:tc>
      </w:tr>
    </w:tbl>
    <w:p w:rsidR="002F4154" w:rsidRPr="00867277" w:rsidRDefault="002F4154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sz w:val="18"/>
          <w:szCs w:val="18"/>
          <w:rtl/>
        </w:rPr>
      </w:pPr>
      <w:r w:rsidRPr="00B37DD5">
        <w:rPr>
          <w:rFonts w:hint="cs"/>
          <w:b/>
          <w:bCs/>
          <w:noProof/>
          <w:rtl/>
        </w:rPr>
        <w:t>سعادة مدير وحدة الرواتب والنفقات</w:t>
      </w:r>
      <w:r w:rsidR="00A71D88">
        <w:rPr>
          <w:rFonts w:hint="cs"/>
          <w:b/>
          <w:bCs/>
          <w:noProof/>
          <w:sz w:val="18"/>
          <w:szCs w:val="18"/>
          <w:rtl/>
        </w:rPr>
        <w:t xml:space="preserve">           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                                                                                                                                      </w:t>
      </w:r>
      <w:r w:rsidR="00867277">
        <w:rPr>
          <w:rFonts w:hint="cs"/>
          <w:b/>
          <w:bCs/>
          <w:noProof/>
          <w:sz w:val="18"/>
          <w:szCs w:val="18"/>
          <w:rtl/>
        </w:rPr>
        <w:t xml:space="preserve">    </w:t>
      </w:r>
      <w:r w:rsidRPr="00867277">
        <w:rPr>
          <w:rFonts w:hint="cs"/>
          <w:b/>
          <w:bCs/>
          <w:noProof/>
          <w:sz w:val="18"/>
          <w:szCs w:val="18"/>
          <w:rtl/>
        </w:rPr>
        <w:t xml:space="preserve">  </w:t>
      </w:r>
      <w:r w:rsidR="009C47F7">
        <w:rPr>
          <w:rFonts w:hint="cs"/>
          <w:b/>
          <w:bCs/>
          <w:noProof/>
          <w:rtl/>
        </w:rPr>
        <w:t xml:space="preserve">         </w:t>
      </w:r>
      <w:r w:rsidRPr="009C47F7">
        <w:rPr>
          <w:rFonts w:hint="cs"/>
          <w:b/>
          <w:bCs/>
          <w:noProof/>
          <w:rtl/>
        </w:rPr>
        <w:t>الموقر</w:t>
      </w:r>
    </w:p>
    <w:p w:rsidR="002F4154" w:rsidRPr="00B37DD5" w:rsidRDefault="009C47F7" w:rsidP="00A71D88">
      <w:pPr>
        <w:tabs>
          <w:tab w:val="left" w:pos="145"/>
          <w:tab w:val="center" w:pos="4320"/>
          <w:tab w:val="right" w:pos="8640"/>
        </w:tabs>
        <w:ind w:hanging="564"/>
        <w:jc w:val="both"/>
        <w:rPr>
          <w:b/>
          <w:bCs/>
          <w:noProof/>
          <w:rtl/>
        </w:rPr>
      </w:pPr>
      <w:r w:rsidRPr="00867277">
        <w:rPr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8F0E43" wp14:editId="7E22D084">
                <wp:simplePos x="0" y="0"/>
                <wp:positionH relativeFrom="column">
                  <wp:posOffset>-35688</wp:posOffset>
                </wp:positionH>
                <wp:positionV relativeFrom="paragraph">
                  <wp:posOffset>252857</wp:posOffset>
                </wp:positionV>
                <wp:extent cx="2471547" cy="1013552"/>
                <wp:effectExtent l="0" t="0" r="0" b="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71547" cy="101355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54" w:rsidRPr="00B751B4" w:rsidRDefault="00B751B4" w:rsidP="002F4154">
                            <w:pPr>
                              <w:tabs>
                                <w:tab w:val="left" w:pos="639"/>
                              </w:tabs>
                              <w:ind w:right="-142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المديرة العامة للإدارة العامة للموارد البشرية </w:t>
                            </w:r>
                          </w:p>
                          <w:p w:rsidR="00B751B4" w:rsidRPr="00B751B4" w:rsidRDefault="00A71D88" w:rsidP="00A71D88">
                            <w:pPr>
                              <w:tabs>
                                <w:tab w:val="left" w:pos="639"/>
                              </w:tabs>
                              <w:ind w:right="-142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permStart w:id="166012796" w:edGrp="everyone"/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permEnd w:id="166012796"/>
                          </w:p>
                          <w:p w:rsidR="00B751B4" w:rsidRPr="00B751B4" w:rsidRDefault="00B751B4" w:rsidP="002F4154">
                            <w:pPr>
                              <w:tabs>
                                <w:tab w:val="left" w:pos="639"/>
                              </w:tabs>
                              <w:ind w:right="-142"/>
                              <w:rPr>
                                <w:b/>
                                <w:bCs/>
                              </w:rPr>
                            </w:pP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86727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751B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د. فوزية بنت سليمان العمرو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F0E43" id="مربع نص 2" o:spid="_x0000_s1027" type="#_x0000_t202" style="position:absolute;left:0;text-align:left;margin-left:-2.8pt;margin-top:19.9pt;width:194.6pt;height:79.8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" stroked="f">
                <v:fill opacity="0"/>
                <v:textbox>
                  <w:txbxContent>
                    <w:p w:rsidR="002F4154" w:rsidRPr="00B751B4" w:rsidRDefault="00B751B4" w:rsidP="002F4154">
                      <w:pPr>
                        <w:tabs>
                          <w:tab w:val="left" w:pos="639"/>
                        </w:tabs>
                        <w:ind w:right="-142"/>
                        <w:rPr>
                          <w:b/>
                          <w:bCs/>
                          <w:rtl/>
                        </w:rPr>
                      </w:pP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المديرة العامة للإدارة العامة للموارد البشرية </w:t>
                      </w:r>
                    </w:p>
                    <w:p w:rsidR="00B751B4" w:rsidRPr="00B751B4" w:rsidRDefault="00A71D88" w:rsidP="00A71D88">
                      <w:pPr>
                        <w:tabs>
                          <w:tab w:val="left" w:pos="639"/>
                        </w:tabs>
                        <w:ind w:right="-142"/>
                        <w:jc w:val="center"/>
                        <w:rPr>
                          <w:b/>
                          <w:bCs/>
                          <w:rtl/>
                        </w:rPr>
                      </w:pPr>
                      <w:permStart w:id="166012796" w:edGrp="everyone"/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</w:t>
                      </w:r>
                      <w:permEnd w:id="166012796"/>
                    </w:p>
                    <w:p w:rsidR="00B751B4" w:rsidRPr="00B751B4" w:rsidRDefault="00B751B4" w:rsidP="002F4154">
                      <w:pPr>
                        <w:tabs>
                          <w:tab w:val="left" w:pos="639"/>
                        </w:tabs>
                        <w:ind w:right="-142"/>
                        <w:rPr>
                          <w:b/>
                          <w:bCs/>
                        </w:rPr>
                      </w:pP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867277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B751B4">
                        <w:rPr>
                          <w:rFonts w:hint="cs"/>
                          <w:b/>
                          <w:bCs/>
                          <w:rtl/>
                        </w:rPr>
                        <w:t xml:space="preserve">   د. فوزية بنت سليمان العمرو </w:t>
                      </w:r>
                    </w:p>
                  </w:txbxContent>
                </v:textbox>
              </v:shape>
            </w:pict>
          </mc:Fallback>
        </mc:AlternateContent>
      </w:r>
      <w:r w:rsidR="002F4154" w:rsidRPr="00B37DD5">
        <w:rPr>
          <w:rFonts w:hint="cs"/>
          <w:b/>
          <w:bCs/>
          <w:noProof/>
          <w:rtl/>
        </w:rPr>
        <w:t>السلام عليكم ورحمة ألله وبركاته،وبعد:</w:t>
      </w:r>
    </w:p>
    <w:p w:rsidR="002F4154" w:rsidRPr="00B37DD5" w:rsidRDefault="006F3033" w:rsidP="00A71D88">
      <w:pPr>
        <w:tabs>
          <w:tab w:val="left" w:pos="145"/>
          <w:tab w:val="center" w:pos="4320"/>
          <w:tab w:val="right" w:pos="8640"/>
        </w:tabs>
        <w:ind w:hanging="564"/>
        <w:rPr>
          <w:noProof/>
          <w:rtl/>
        </w:rPr>
      </w:pPr>
      <w:r>
        <w:rPr>
          <w:rFonts w:hint="cs"/>
          <w:noProof/>
          <w:rtl/>
        </w:rPr>
        <w:t xml:space="preserve">       </w:t>
      </w:r>
      <w:r w:rsidR="002F4154" w:rsidRPr="00B37DD5">
        <w:rPr>
          <w:rFonts w:hint="cs"/>
          <w:noProof/>
          <w:rtl/>
        </w:rPr>
        <w:t xml:space="preserve">حيث تمت موافقة معالي مديرة الجامعة على تكليف المذكورات أعلاه (مرفق)، نأمل إجراء اللازم نحو صرف مستحقاتهن. </w:t>
      </w:r>
    </w:p>
    <w:p w:rsidR="002F4154" w:rsidRPr="00B37DD5" w:rsidRDefault="002F4154" w:rsidP="002F4154">
      <w:pPr>
        <w:tabs>
          <w:tab w:val="center" w:pos="4320"/>
          <w:tab w:val="right" w:pos="8640"/>
        </w:tabs>
        <w:rPr>
          <w:noProof/>
          <w:sz w:val="18"/>
          <w:szCs w:val="18"/>
          <w:rtl/>
        </w:rPr>
      </w:pPr>
      <w:r w:rsidRPr="00B37DD5">
        <w:rPr>
          <w:rFonts w:hint="cs"/>
          <w:noProof/>
          <w:rtl/>
        </w:rPr>
        <w:t xml:space="preserve">                                                                                                </w:t>
      </w:r>
      <w:r w:rsidRPr="00B37DD5">
        <w:rPr>
          <w:rFonts w:hint="cs"/>
          <w:noProof/>
          <w:sz w:val="18"/>
          <w:szCs w:val="18"/>
          <w:rtl/>
        </w:rPr>
        <w:t xml:space="preserve">وتفضلوا بقبول خالص </w:t>
      </w:r>
      <w:r w:rsidR="00A71D88">
        <w:rPr>
          <w:rFonts w:hint="cs"/>
          <w:noProof/>
          <w:sz w:val="18"/>
          <w:szCs w:val="18"/>
          <w:rtl/>
        </w:rPr>
        <w:t xml:space="preserve">الاحترام والتقدير </w:t>
      </w:r>
    </w:p>
    <w:p w:rsidR="00B37DD5" w:rsidRDefault="00B37DD5" w:rsidP="00B37DD5">
      <w:pPr>
        <w:tabs>
          <w:tab w:val="center" w:pos="4320"/>
          <w:tab w:val="right" w:pos="8640"/>
        </w:tabs>
        <w:rPr>
          <w:rFonts w:ascii="Calibri" w:eastAsia="Calibri" w:hAnsi="Calibri"/>
          <w:sz w:val="16"/>
          <w:szCs w:val="16"/>
          <w:rtl/>
        </w:rPr>
      </w:pPr>
    </w:p>
    <w:p w:rsidR="00B37DD5" w:rsidRDefault="00B37DD5" w:rsidP="006F3033">
      <w:pPr>
        <w:tabs>
          <w:tab w:val="center" w:pos="4320"/>
          <w:tab w:val="right" w:pos="8640"/>
        </w:tabs>
        <w:ind w:left="-564"/>
        <w:rPr>
          <w:noProof/>
          <w:sz w:val="16"/>
          <w:szCs w:val="16"/>
          <w:rtl/>
        </w:rPr>
      </w:pPr>
      <w:r>
        <w:rPr>
          <w:rFonts w:ascii="Calibri" w:eastAsia="Calibri" w:hAnsi="Calibri" w:hint="cs"/>
          <w:sz w:val="16"/>
          <w:szCs w:val="16"/>
          <w:rtl/>
        </w:rPr>
        <w:t xml:space="preserve">- </w:t>
      </w:r>
      <w:r w:rsidRPr="00571537">
        <w:rPr>
          <w:rFonts w:ascii="Calibri" w:eastAsia="Calibri" w:hAnsi="Calibri" w:hint="cs"/>
          <w:sz w:val="16"/>
          <w:szCs w:val="16"/>
          <w:rtl/>
        </w:rPr>
        <w:t xml:space="preserve">صورة مع التحية لعميدة الكلية  </w:t>
      </w:r>
    </w:p>
    <w:p w:rsidR="00A1476E" w:rsidRPr="002F4154" w:rsidRDefault="002F4154" w:rsidP="006F3033">
      <w:pPr>
        <w:tabs>
          <w:tab w:val="center" w:pos="4320"/>
          <w:tab w:val="right" w:pos="8640"/>
        </w:tabs>
        <w:ind w:left="-706"/>
        <w:rPr>
          <w:noProof/>
          <w:sz w:val="16"/>
          <w:szCs w:val="16"/>
          <w:rtl/>
        </w:rPr>
      </w:pPr>
      <w:r w:rsidRPr="00571537">
        <w:rPr>
          <w:rFonts w:hint="cs"/>
          <w:noProof/>
          <w:sz w:val="16"/>
          <w:szCs w:val="16"/>
          <w:rtl/>
        </w:rPr>
        <w:t xml:space="preserve">  </w:t>
      </w:r>
      <w:bookmarkStart w:id="0" w:name="_GoBack"/>
      <w:bookmarkEnd w:id="0"/>
      <w:r w:rsidRPr="00571537">
        <w:rPr>
          <w:rFonts w:hint="cs"/>
          <w:noProof/>
          <w:sz w:val="16"/>
          <w:szCs w:val="16"/>
          <w:rtl/>
        </w:rPr>
        <w:t xml:space="preserve">  </w:t>
      </w:r>
      <w:r w:rsidR="00B37DD5" w:rsidRPr="001F3E65">
        <w:rPr>
          <w:rFonts w:hint="cs"/>
          <w:noProof/>
          <w:color w:val="FF0000"/>
          <w:sz w:val="14"/>
          <w:szCs w:val="14"/>
          <w:rtl/>
        </w:rPr>
        <w:t xml:space="preserve">*  </w:t>
      </w:r>
      <w:r w:rsidR="00B37DD5" w:rsidRPr="00571537">
        <w:rPr>
          <w:rFonts w:hint="cs"/>
          <w:noProof/>
          <w:sz w:val="16"/>
          <w:szCs w:val="16"/>
          <w:rtl/>
        </w:rPr>
        <w:t>5 وحدات تدريسية تعادل 100% من الراتب</w:t>
      </w:r>
      <w:r w:rsidR="00B37DD5">
        <w:rPr>
          <w:rFonts w:hint="cs"/>
          <w:noProof/>
          <w:sz w:val="16"/>
          <w:szCs w:val="16"/>
          <w:rtl/>
        </w:rPr>
        <w:t xml:space="preserve">    -   </w:t>
      </w:r>
      <w:r w:rsidR="00B37DD5" w:rsidRPr="00571537">
        <w:rPr>
          <w:rFonts w:hint="cs"/>
          <w:noProof/>
          <w:sz w:val="16"/>
          <w:szCs w:val="16"/>
          <w:rtl/>
        </w:rPr>
        <w:t xml:space="preserve">4 وحدات تدريسية تعادل 80 %  من الراتب  </w:t>
      </w:r>
      <w:r w:rsidR="00B37DD5">
        <w:rPr>
          <w:rFonts w:hint="cs"/>
          <w:noProof/>
          <w:sz w:val="16"/>
          <w:szCs w:val="16"/>
          <w:rtl/>
        </w:rPr>
        <w:t xml:space="preserve"> -</w:t>
      </w:r>
      <w:r w:rsidRPr="00571537">
        <w:rPr>
          <w:rFonts w:hint="cs"/>
          <w:noProof/>
          <w:sz w:val="16"/>
          <w:szCs w:val="16"/>
          <w:rtl/>
        </w:rPr>
        <w:t xml:space="preserve">  3وحدات تدريسية تعادل  60%   من الراتب </w:t>
      </w:r>
      <w:r w:rsidR="00B751B4">
        <w:rPr>
          <w:rFonts w:hint="cs"/>
          <w:noProof/>
          <w:sz w:val="16"/>
          <w:szCs w:val="16"/>
          <w:rtl/>
        </w:rPr>
        <w:t xml:space="preserve"> - </w:t>
      </w:r>
      <w:r w:rsidR="00B751B4" w:rsidRPr="00571537">
        <w:rPr>
          <w:rFonts w:hint="cs"/>
          <w:noProof/>
          <w:sz w:val="16"/>
          <w:szCs w:val="16"/>
          <w:rtl/>
        </w:rPr>
        <w:t xml:space="preserve">  2 وحدات تدريسية تعادل 40 % من االراتب                                                                                                                         </w:t>
      </w:r>
      <w:r w:rsidR="00B751B4" w:rsidRPr="00571537">
        <w:rPr>
          <w:rFonts w:hint="cs"/>
          <w:b/>
          <w:bCs/>
          <w:noProof/>
          <w:sz w:val="16"/>
          <w:szCs w:val="16"/>
          <w:rtl/>
        </w:rPr>
        <w:t xml:space="preserve">                                                                                                                                </w:t>
      </w:r>
    </w:p>
    <w:sectPr w:rsidR="00A1476E" w:rsidRPr="002F4154" w:rsidSect="0030676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624" w:right="1809" w:bottom="624" w:left="709" w:header="510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603C" w:rsidRDefault="0032603C" w:rsidP="000A2DE1">
      <w:r>
        <w:separator/>
      </w:r>
    </w:p>
  </w:endnote>
  <w:endnote w:type="continuationSeparator" w:id="0">
    <w:p w:rsidR="0032603C" w:rsidRDefault="0032603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6B82" w:rsidRPr="00D50CAE" w:rsidRDefault="00446B82" w:rsidP="00B751B4">
    <w:pPr>
      <w:tabs>
        <w:tab w:val="left" w:pos="6626"/>
      </w:tabs>
      <w:ind w:hanging="1131"/>
      <w:jc w:val="both"/>
      <w:rPr>
        <w:sz w:val="18"/>
        <w:szCs w:val="18"/>
        <w:rtl/>
      </w:rPr>
    </w:pPr>
    <w:r>
      <w:rPr>
        <w:rFonts w:hint="cs"/>
        <w:b/>
        <w:bCs/>
        <w:rtl/>
      </w:rPr>
      <w:t xml:space="preserve">  </w:t>
    </w:r>
    <w:r w:rsidR="00AB597A" w:rsidRPr="00D50CAE">
      <w:rPr>
        <w:rFonts w:hint="cs"/>
        <w:sz w:val="18"/>
        <w:szCs w:val="18"/>
        <w:rtl/>
      </w:rPr>
      <w:t xml:space="preserve">رقم النموذج: </w:t>
    </w:r>
    <w:r w:rsidR="00AB597A" w:rsidRPr="005174F8">
      <w:rPr>
        <w:rFonts w:asciiTheme="majorBidi" w:hAnsiTheme="majorBidi" w:cstheme="majorBidi"/>
        <w:rtl/>
      </w:rPr>
      <w:t>190</w:t>
    </w:r>
    <w:r w:rsidR="002F4154">
      <w:rPr>
        <w:rFonts w:asciiTheme="majorBidi" w:hAnsiTheme="majorBidi" w:cstheme="majorBidi" w:hint="cs"/>
        <w:rtl/>
      </w:rPr>
      <w:t>2</w:t>
    </w:r>
    <w:r w:rsidR="00AB597A" w:rsidRPr="005174F8">
      <w:rPr>
        <w:rFonts w:asciiTheme="majorBidi" w:hAnsiTheme="majorBidi" w:cstheme="majorBidi"/>
        <w:rtl/>
      </w:rPr>
      <w:t>-012001020101</w:t>
    </w:r>
  </w:p>
  <w:p w:rsidR="00446B82" w:rsidRDefault="00446B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603C" w:rsidRDefault="0032603C" w:rsidP="000A2DE1">
      <w:r>
        <w:separator/>
      </w:r>
    </w:p>
  </w:footnote>
  <w:footnote w:type="continuationSeparator" w:id="0">
    <w:p w:rsidR="0032603C" w:rsidRDefault="0032603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F303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306765" w:rsidP="00983B33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51072" behindDoc="1" locked="0" layoutInCell="1" allowOverlap="1">
          <wp:simplePos x="0" y="0"/>
          <wp:positionH relativeFrom="column">
            <wp:posOffset>-460176</wp:posOffset>
          </wp:positionH>
          <wp:positionV relativeFrom="paragraph">
            <wp:posOffset>-323397</wp:posOffset>
          </wp:positionV>
          <wp:extent cx="10692000" cy="7558903"/>
          <wp:effectExtent l="0" t="0" r="0" b="4445"/>
          <wp:wrapNone/>
          <wp:docPr id="7" name="صورة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1476E" w:rsidRDefault="00A1476E" w:rsidP="00DD4E85">
    <w:pPr>
      <w:pStyle w:val="a4"/>
      <w:rPr>
        <w:rtl/>
      </w:rPr>
    </w:pPr>
  </w:p>
  <w:p w:rsidR="00A1476E" w:rsidRDefault="00A1476E" w:rsidP="00DD4E85">
    <w:pPr>
      <w:pStyle w:val="a4"/>
      <w:rPr>
        <w:rtl/>
      </w:rPr>
    </w:pPr>
  </w:p>
  <w:p w:rsidR="00A1476E" w:rsidRDefault="00306765" w:rsidP="00DD4E85">
    <w:pPr>
      <w:pStyle w:val="a4"/>
      <w:rPr>
        <w:rtl/>
      </w:rPr>
    </w:pPr>
    <w:r w:rsidRPr="00394D25">
      <w:rPr>
        <w:rFonts w:ascii="Arial" w:hAnsi="Arial"/>
        <w:noProof/>
        <w:rtl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6E7B853E" wp14:editId="13B38E77">
              <wp:simplePos x="0" y="0"/>
              <wp:positionH relativeFrom="column">
                <wp:posOffset>8074025</wp:posOffset>
              </wp:positionH>
              <wp:positionV relativeFrom="paragraph">
                <wp:posOffset>20320</wp:posOffset>
              </wp:positionV>
              <wp:extent cx="1787234" cy="1403985"/>
              <wp:effectExtent l="0" t="0" r="0" b="0"/>
              <wp:wrapNone/>
              <wp:docPr id="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787234" cy="14039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174F8" w:rsidRPr="00867277" w:rsidRDefault="005174F8" w:rsidP="005174F8">
                          <w:pPr>
                            <w:rPr>
                              <w:b/>
                              <w:bCs/>
                              <w:color w:val="007580"/>
                              <w:sz w:val="18"/>
                              <w:szCs w:val="18"/>
                            </w:rPr>
                          </w:pPr>
                          <w:r w:rsidRPr="00867277">
                            <w:rPr>
                              <w:rFonts w:hint="cs"/>
                              <w:b/>
                              <w:bCs/>
                              <w:color w:val="007580"/>
                              <w:sz w:val="18"/>
                              <w:szCs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E7B853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35.75pt;margin-top:1.6pt;width:140.75pt;height:110.55pt;flip:x;z-index:251652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" stroked="f">
              <v:fill opacity="0"/>
              <v:textbox style="mso-fit-shape-to-text:t">
                <w:txbxContent>
                  <w:p w:rsidR="005174F8" w:rsidRPr="00867277" w:rsidRDefault="005174F8" w:rsidP="005174F8">
                    <w:pPr>
                      <w:rPr>
                        <w:b/>
                        <w:bCs/>
                        <w:color w:val="007580"/>
                        <w:sz w:val="18"/>
                        <w:szCs w:val="18"/>
                      </w:rPr>
                    </w:pPr>
                    <w:r w:rsidRPr="00867277">
                      <w:rPr>
                        <w:rFonts w:hint="cs"/>
                        <w:b/>
                        <w:bCs/>
                        <w:color w:val="007580"/>
                        <w:sz w:val="18"/>
                        <w:szCs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DD4E85" w:rsidRDefault="00DD4E85" w:rsidP="00306765">
    <w:pPr>
      <w:pStyle w:val="a4"/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6F303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fOOhc84ZxQ5BEwNa/G57qETdeqpd8pC3CdVokSfHc/UGoYVDuOtCG9gXyvWnbpvfpXYSj6a+DQHHMny3W62oIw==" w:salt="NUKHK29VC35h1MWwFSRddA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22F8"/>
    <w:rsid w:val="000213BF"/>
    <w:rsid w:val="0002512A"/>
    <w:rsid w:val="00057DBA"/>
    <w:rsid w:val="00065CB0"/>
    <w:rsid w:val="000811FD"/>
    <w:rsid w:val="00082841"/>
    <w:rsid w:val="00084E0A"/>
    <w:rsid w:val="00087A28"/>
    <w:rsid w:val="0009673D"/>
    <w:rsid w:val="00097522"/>
    <w:rsid w:val="000A27BA"/>
    <w:rsid w:val="000A2DE1"/>
    <w:rsid w:val="000B2AE1"/>
    <w:rsid w:val="000C1D62"/>
    <w:rsid w:val="000C5313"/>
    <w:rsid w:val="000C6072"/>
    <w:rsid w:val="000F3E66"/>
    <w:rsid w:val="000F6C19"/>
    <w:rsid w:val="000F6DE3"/>
    <w:rsid w:val="00100BFD"/>
    <w:rsid w:val="00102149"/>
    <w:rsid w:val="00104D39"/>
    <w:rsid w:val="00112FC4"/>
    <w:rsid w:val="00113B24"/>
    <w:rsid w:val="001149CF"/>
    <w:rsid w:val="00115C59"/>
    <w:rsid w:val="00145968"/>
    <w:rsid w:val="00151A45"/>
    <w:rsid w:val="0016184B"/>
    <w:rsid w:val="001621D1"/>
    <w:rsid w:val="00170AA4"/>
    <w:rsid w:val="00194C7E"/>
    <w:rsid w:val="001A5AB5"/>
    <w:rsid w:val="001C0CA9"/>
    <w:rsid w:val="001C1F9A"/>
    <w:rsid w:val="001C2F70"/>
    <w:rsid w:val="001D680E"/>
    <w:rsid w:val="001F2083"/>
    <w:rsid w:val="001F4B20"/>
    <w:rsid w:val="00200D80"/>
    <w:rsid w:val="00204F38"/>
    <w:rsid w:val="0021286B"/>
    <w:rsid w:val="00226C24"/>
    <w:rsid w:val="002347F3"/>
    <w:rsid w:val="0025569E"/>
    <w:rsid w:val="00272D65"/>
    <w:rsid w:val="0027318D"/>
    <w:rsid w:val="00281542"/>
    <w:rsid w:val="00284804"/>
    <w:rsid w:val="00285F80"/>
    <w:rsid w:val="00286CA3"/>
    <w:rsid w:val="002A4188"/>
    <w:rsid w:val="002A499E"/>
    <w:rsid w:val="002B6FCD"/>
    <w:rsid w:val="002C77F4"/>
    <w:rsid w:val="002E46B4"/>
    <w:rsid w:val="002E4E80"/>
    <w:rsid w:val="002F4154"/>
    <w:rsid w:val="002F4521"/>
    <w:rsid w:val="002F45B9"/>
    <w:rsid w:val="002F627F"/>
    <w:rsid w:val="003050BE"/>
    <w:rsid w:val="00306765"/>
    <w:rsid w:val="003176A4"/>
    <w:rsid w:val="00322042"/>
    <w:rsid w:val="00323237"/>
    <w:rsid w:val="0032603C"/>
    <w:rsid w:val="00331C4D"/>
    <w:rsid w:val="00333C65"/>
    <w:rsid w:val="003608F7"/>
    <w:rsid w:val="0038452D"/>
    <w:rsid w:val="00384C4A"/>
    <w:rsid w:val="00384E63"/>
    <w:rsid w:val="0039483B"/>
    <w:rsid w:val="003A50E2"/>
    <w:rsid w:val="003E2932"/>
    <w:rsid w:val="00400153"/>
    <w:rsid w:val="0040493B"/>
    <w:rsid w:val="004056CD"/>
    <w:rsid w:val="00416FDA"/>
    <w:rsid w:val="00433048"/>
    <w:rsid w:val="0043485E"/>
    <w:rsid w:val="00446B82"/>
    <w:rsid w:val="0048071B"/>
    <w:rsid w:val="00490AF8"/>
    <w:rsid w:val="00494D65"/>
    <w:rsid w:val="004A6654"/>
    <w:rsid w:val="004B5495"/>
    <w:rsid w:val="004B66E0"/>
    <w:rsid w:val="004E1E05"/>
    <w:rsid w:val="004F27C6"/>
    <w:rsid w:val="004F75D4"/>
    <w:rsid w:val="00507DB8"/>
    <w:rsid w:val="0051404A"/>
    <w:rsid w:val="005174F8"/>
    <w:rsid w:val="00524190"/>
    <w:rsid w:val="00534FCE"/>
    <w:rsid w:val="005356BF"/>
    <w:rsid w:val="00545A04"/>
    <w:rsid w:val="005472B6"/>
    <w:rsid w:val="00555504"/>
    <w:rsid w:val="00572619"/>
    <w:rsid w:val="0057262E"/>
    <w:rsid w:val="00575E48"/>
    <w:rsid w:val="00576E4C"/>
    <w:rsid w:val="00585CB6"/>
    <w:rsid w:val="005A013B"/>
    <w:rsid w:val="005A4BE5"/>
    <w:rsid w:val="005C100B"/>
    <w:rsid w:val="005C2965"/>
    <w:rsid w:val="005D3BFB"/>
    <w:rsid w:val="005D7769"/>
    <w:rsid w:val="005E3D32"/>
    <w:rsid w:val="005E498F"/>
    <w:rsid w:val="005F1E2F"/>
    <w:rsid w:val="005F46BF"/>
    <w:rsid w:val="00605680"/>
    <w:rsid w:val="0060660A"/>
    <w:rsid w:val="006219CA"/>
    <w:rsid w:val="00634548"/>
    <w:rsid w:val="0064602B"/>
    <w:rsid w:val="006460E0"/>
    <w:rsid w:val="00665DA7"/>
    <w:rsid w:val="00683F04"/>
    <w:rsid w:val="006877D2"/>
    <w:rsid w:val="006926FA"/>
    <w:rsid w:val="0069790F"/>
    <w:rsid w:val="006A63BB"/>
    <w:rsid w:val="006C563D"/>
    <w:rsid w:val="006D00ED"/>
    <w:rsid w:val="006D663B"/>
    <w:rsid w:val="006E4581"/>
    <w:rsid w:val="006F035B"/>
    <w:rsid w:val="006F22F8"/>
    <w:rsid w:val="006F3033"/>
    <w:rsid w:val="006F7DB4"/>
    <w:rsid w:val="00704D70"/>
    <w:rsid w:val="00731D97"/>
    <w:rsid w:val="00734F58"/>
    <w:rsid w:val="0073724D"/>
    <w:rsid w:val="00742BC5"/>
    <w:rsid w:val="007432DF"/>
    <w:rsid w:val="00743DE1"/>
    <w:rsid w:val="00745B62"/>
    <w:rsid w:val="00746D88"/>
    <w:rsid w:val="00747443"/>
    <w:rsid w:val="00786530"/>
    <w:rsid w:val="00793E96"/>
    <w:rsid w:val="007B420A"/>
    <w:rsid w:val="007B7805"/>
    <w:rsid w:val="007C515C"/>
    <w:rsid w:val="007D0907"/>
    <w:rsid w:val="007F401C"/>
    <w:rsid w:val="00803B00"/>
    <w:rsid w:val="0080439D"/>
    <w:rsid w:val="00830835"/>
    <w:rsid w:val="00832B65"/>
    <w:rsid w:val="008409C4"/>
    <w:rsid w:val="00840E6A"/>
    <w:rsid w:val="00844C83"/>
    <w:rsid w:val="00857139"/>
    <w:rsid w:val="008635EF"/>
    <w:rsid w:val="00867277"/>
    <w:rsid w:val="00877691"/>
    <w:rsid w:val="00877CD5"/>
    <w:rsid w:val="00882D61"/>
    <w:rsid w:val="00886C0B"/>
    <w:rsid w:val="008B4AFA"/>
    <w:rsid w:val="008B573F"/>
    <w:rsid w:val="008C1526"/>
    <w:rsid w:val="008C52DA"/>
    <w:rsid w:val="008D278C"/>
    <w:rsid w:val="008D2CA0"/>
    <w:rsid w:val="0090561B"/>
    <w:rsid w:val="00922817"/>
    <w:rsid w:val="00924559"/>
    <w:rsid w:val="0093796D"/>
    <w:rsid w:val="0094452B"/>
    <w:rsid w:val="00983B33"/>
    <w:rsid w:val="00992090"/>
    <w:rsid w:val="00994745"/>
    <w:rsid w:val="009968E2"/>
    <w:rsid w:val="009A5117"/>
    <w:rsid w:val="009B06E9"/>
    <w:rsid w:val="009C035E"/>
    <w:rsid w:val="009C47F7"/>
    <w:rsid w:val="009E0F75"/>
    <w:rsid w:val="009E2F80"/>
    <w:rsid w:val="009F7523"/>
    <w:rsid w:val="00A02C5B"/>
    <w:rsid w:val="00A1476E"/>
    <w:rsid w:val="00A175BD"/>
    <w:rsid w:val="00A2610D"/>
    <w:rsid w:val="00A4577A"/>
    <w:rsid w:val="00A522A6"/>
    <w:rsid w:val="00A52FE1"/>
    <w:rsid w:val="00A66696"/>
    <w:rsid w:val="00A71A64"/>
    <w:rsid w:val="00A71D88"/>
    <w:rsid w:val="00A7621C"/>
    <w:rsid w:val="00A87D8D"/>
    <w:rsid w:val="00AA4BA3"/>
    <w:rsid w:val="00AA4E8E"/>
    <w:rsid w:val="00AA583B"/>
    <w:rsid w:val="00AB597A"/>
    <w:rsid w:val="00AC0581"/>
    <w:rsid w:val="00AE4788"/>
    <w:rsid w:val="00B0482F"/>
    <w:rsid w:val="00B07776"/>
    <w:rsid w:val="00B1218D"/>
    <w:rsid w:val="00B146C4"/>
    <w:rsid w:val="00B17BD9"/>
    <w:rsid w:val="00B20548"/>
    <w:rsid w:val="00B22630"/>
    <w:rsid w:val="00B3150A"/>
    <w:rsid w:val="00B37DD5"/>
    <w:rsid w:val="00B41505"/>
    <w:rsid w:val="00B42679"/>
    <w:rsid w:val="00B42767"/>
    <w:rsid w:val="00B42B69"/>
    <w:rsid w:val="00B4395B"/>
    <w:rsid w:val="00B722FF"/>
    <w:rsid w:val="00B746D3"/>
    <w:rsid w:val="00B751B4"/>
    <w:rsid w:val="00B84ECD"/>
    <w:rsid w:val="00B85261"/>
    <w:rsid w:val="00B96152"/>
    <w:rsid w:val="00BD2BE5"/>
    <w:rsid w:val="00BE377C"/>
    <w:rsid w:val="00BF0932"/>
    <w:rsid w:val="00BF4FAF"/>
    <w:rsid w:val="00BF5264"/>
    <w:rsid w:val="00C02D3F"/>
    <w:rsid w:val="00C12A15"/>
    <w:rsid w:val="00C20954"/>
    <w:rsid w:val="00C336FA"/>
    <w:rsid w:val="00C50657"/>
    <w:rsid w:val="00C531C6"/>
    <w:rsid w:val="00C53F35"/>
    <w:rsid w:val="00C55E38"/>
    <w:rsid w:val="00C56D71"/>
    <w:rsid w:val="00C653B7"/>
    <w:rsid w:val="00C70246"/>
    <w:rsid w:val="00C7492B"/>
    <w:rsid w:val="00C773EB"/>
    <w:rsid w:val="00C86676"/>
    <w:rsid w:val="00C921ED"/>
    <w:rsid w:val="00C961D5"/>
    <w:rsid w:val="00CA5654"/>
    <w:rsid w:val="00CB4B60"/>
    <w:rsid w:val="00CB7A49"/>
    <w:rsid w:val="00CD5EF7"/>
    <w:rsid w:val="00CE4176"/>
    <w:rsid w:val="00D04128"/>
    <w:rsid w:val="00D50CAE"/>
    <w:rsid w:val="00D51359"/>
    <w:rsid w:val="00D51CBA"/>
    <w:rsid w:val="00D54FEF"/>
    <w:rsid w:val="00D84AE3"/>
    <w:rsid w:val="00D864A4"/>
    <w:rsid w:val="00DB5FFE"/>
    <w:rsid w:val="00DC4EAD"/>
    <w:rsid w:val="00DC4ED7"/>
    <w:rsid w:val="00DC6C1D"/>
    <w:rsid w:val="00DD4E85"/>
    <w:rsid w:val="00DE0E08"/>
    <w:rsid w:val="00DE2F75"/>
    <w:rsid w:val="00DE5079"/>
    <w:rsid w:val="00DF5E54"/>
    <w:rsid w:val="00E0465B"/>
    <w:rsid w:val="00E123CD"/>
    <w:rsid w:val="00E1301E"/>
    <w:rsid w:val="00E13BF8"/>
    <w:rsid w:val="00E2105F"/>
    <w:rsid w:val="00E222AC"/>
    <w:rsid w:val="00E257DA"/>
    <w:rsid w:val="00E432C7"/>
    <w:rsid w:val="00E700A3"/>
    <w:rsid w:val="00E762BD"/>
    <w:rsid w:val="00E823A3"/>
    <w:rsid w:val="00E826C0"/>
    <w:rsid w:val="00E9451B"/>
    <w:rsid w:val="00EB1AA3"/>
    <w:rsid w:val="00EB7822"/>
    <w:rsid w:val="00EC7B54"/>
    <w:rsid w:val="00EE6588"/>
    <w:rsid w:val="00EF2DE8"/>
    <w:rsid w:val="00F12AF1"/>
    <w:rsid w:val="00F37497"/>
    <w:rsid w:val="00F41B63"/>
    <w:rsid w:val="00F44D6C"/>
    <w:rsid w:val="00F56627"/>
    <w:rsid w:val="00F71D3E"/>
    <w:rsid w:val="00F728F7"/>
    <w:rsid w:val="00F750CE"/>
    <w:rsid w:val="00F81004"/>
    <w:rsid w:val="00F8199A"/>
    <w:rsid w:val="00F827B1"/>
    <w:rsid w:val="00F92B6D"/>
    <w:rsid w:val="00F9709D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4:docId w14:val="0AFD87A6"/>
  <w15:docId w15:val="{9E0F3A78-EF63-420B-AD71-55410E11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37DD5"/>
    <w:pPr>
      <w:bidi/>
    </w:p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20">
    <w:name w:val="شبكة جدول2"/>
    <w:basedOn w:val="a1"/>
    <w:next w:val="a6"/>
    <w:uiPriority w:val="59"/>
    <w:rsid w:val="00DD4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BADG~1\AppData\Local\Temp\Rar$DI79.448\&#1606;&#1605;&#1608;&#1584;&#1580;%20&#1575;&#1604;&#1578;&#1593;&#1575;&#1605;&#1610;&#1605;%20&#1576;&#1578;&#1608;&#1602;&#1610;&#1593;%20&#1575;&#1604;&#1608;&#1603;&#1610;&#1604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767FF5-6DD4-4E51-A56F-216F4CD69D0E}"/>
</file>

<file path=customXml/itemProps2.xml><?xml version="1.0" encoding="utf-8"?>
<ds:datastoreItem xmlns:ds="http://schemas.openxmlformats.org/officeDocument/2006/customXml" ds:itemID="{7FE35BEC-B32B-49DE-80B0-2C511EC44BAB}"/>
</file>

<file path=customXml/itemProps3.xml><?xml version="1.0" encoding="utf-8"?>
<ds:datastoreItem xmlns:ds="http://schemas.openxmlformats.org/officeDocument/2006/customXml" ds:itemID="{33E6F5E4-2DA9-4972-A9DE-91DDCF9C3D14}"/>
</file>

<file path=customXml/itemProps4.xml><?xml version="1.0" encoding="utf-8"?>
<ds:datastoreItem xmlns:ds="http://schemas.openxmlformats.org/officeDocument/2006/customXml" ds:itemID="{C00FB1CC-7EA2-4023-AFBE-73843DF29B8D}"/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التعاميم بتوقيع الوكيلة</Template>
  <TotalTime>274</TotalTime>
  <Pages>1</Pages>
  <Words>288</Words>
  <Characters>1643</Characters>
  <Application>Microsoft Office Word</Application>
  <DocSecurity>8</DocSecurity>
  <Lines>13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 Sal. badgsher</dc:creator>
  <cp:lastModifiedBy>hessah alFozan</cp:lastModifiedBy>
  <cp:revision>33</cp:revision>
  <cp:lastPrinted>2019-12-04T09:18:00Z</cp:lastPrinted>
  <dcterms:created xsi:type="dcterms:W3CDTF">2019-10-31T10:51:00Z</dcterms:created>
  <dcterms:modified xsi:type="dcterms:W3CDTF">2022-06-15T09:46:00Z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