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22F8" w:rsidRDefault="006F22F8" w:rsidP="00EE6588">
      <w:pPr>
        <w:jc w:val="center"/>
        <w:rPr>
          <w:rFonts w:cs="AL-Mohanad Bold"/>
          <w:sz w:val="28"/>
          <w:szCs w:val="28"/>
          <w:rtl/>
        </w:rPr>
      </w:pPr>
      <w:r w:rsidRPr="006F22F8">
        <w:rPr>
          <w:rFonts w:cs="AL-Mohanad 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D1ADB" wp14:editId="3EEC14EE">
                <wp:simplePos x="0" y="0"/>
                <wp:positionH relativeFrom="column">
                  <wp:posOffset>6499860</wp:posOffset>
                </wp:positionH>
                <wp:positionV relativeFrom="paragraph">
                  <wp:posOffset>-314325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2F8" w:rsidRPr="006F22F8" w:rsidRDefault="006F22F8" w:rsidP="006F22F8">
                            <w:pPr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1.8pt;margin-top:-24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" stroked="f">
                <v:textbox style="mso-fit-shape-to-text:t">
                  <w:txbxContent>
                    <w:p w:rsidR="006F22F8" w:rsidRPr="006F22F8" w:rsidRDefault="006F22F8" w:rsidP="006F22F8">
                      <w:pPr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61D5">
        <w:rPr>
          <w:rFonts w:cs="AL-Mohanad Bold"/>
          <w:noProof/>
          <w:sz w:val="28"/>
          <w:szCs w:val="28"/>
        </w:rPr>
        <w:t xml:space="preserve"> </w:t>
      </w:r>
      <w:r w:rsidR="00665DA7">
        <w:rPr>
          <w:rFonts w:cs="AL-Mohanad Bold" w:hint="cs"/>
          <w:noProof/>
          <w:sz w:val="28"/>
          <w:szCs w:val="28"/>
          <w:rtl/>
        </w:rPr>
        <w:t>أ</w:t>
      </w:r>
      <w:r w:rsidR="00BF5264">
        <w:rPr>
          <w:rFonts w:cs="AL-Mohanad Bold" w:hint="cs"/>
          <w:noProof/>
          <w:sz w:val="28"/>
          <w:szCs w:val="28"/>
          <w:rtl/>
        </w:rPr>
        <w:t>عضاء</w:t>
      </w:r>
      <w:r w:rsidRPr="006F22F8">
        <w:rPr>
          <w:rFonts w:cs="AL-Mohanad Bold" w:hint="cs"/>
          <w:sz w:val="28"/>
          <w:szCs w:val="28"/>
          <w:rtl/>
        </w:rPr>
        <w:t xml:space="preserve"> الهيئة التعليمية المكلفين ب</w:t>
      </w:r>
      <w:r w:rsidR="005F46BF">
        <w:rPr>
          <w:rFonts w:cs="AL-Mohanad Bold" w:hint="cs"/>
          <w:sz w:val="28"/>
          <w:szCs w:val="28"/>
          <w:rtl/>
        </w:rPr>
        <w:t>أعمال إدارية</w:t>
      </w:r>
      <w:r w:rsidRPr="006F22F8">
        <w:rPr>
          <w:rFonts w:cs="AL-Mohanad Bold" w:hint="cs"/>
          <w:sz w:val="28"/>
          <w:szCs w:val="28"/>
          <w:rtl/>
        </w:rPr>
        <w:t xml:space="preserve"> خلال الفصل الصيفي</w:t>
      </w:r>
      <w:r w:rsidR="00BF5264">
        <w:rPr>
          <w:rFonts w:cs="AL-Mohanad Bold" w:hint="cs"/>
          <w:sz w:val="28"/>
          <w:szCs w:val="28"/>
          <w:rtl/>
        </w:rPr>
        <w:t xml:space="preserve"> للعام الجامعي</w:t>
      </w:r>
      <w:r w:rsidR="00EE6588">
        <w:rPr>
          <w:rFonts w:cs="AL-Mohanad Bold" w:hint="cs"/>
          <w:sz w:val="28"/>
          <w:szCs w:val="28"/>
          <w:rtl/>
        </w:rPr>
        <w:t xml:space="preserve">      14هـ</w:t>
      </w:r>
    </w:p>
    <w:p w:rsidR="00B42679" w:rsidRPr="001D680E" w:rsidRDefault="00B42679" w:rsidP="001D680E">
      <w:pPr>
        <w:jc w:val="center"/>
        <w:rPr>
          <w:rFonts w:cs="AL-Mohanad Bold"/>
          <w:b/>
          <w:bCs/>
          <w:sz w:val="22"/>
          <w:szCs w:val="22"/>
          <w:rtl/>
        </w:rPr>
      </w:pPr>
      <w:r w:rsidRPr="001D680E">
        <w:rPr>
          <w:rFonts w:cs="AL-Mohanad Bold" w:hint="cs"/>
          <w:color w:val="000000" w:themeColor="text1"/>
          <w:rtl/>
        </w:rPr>
        <w:t>الجهة</w:t>
      </w:r>
      <w:r w:rsidRPr="001D680E">
        <w:rPr>
          <w:rFonts w:hint="cs"/>
          <w:color w:val="000000" w:themeColor="text1"/>
          <w:rtl/>
        </w:rPr>
        <w:t xml:space="preserve"> </w:t>
      </w:r>
      <w:r w:rsidRPr="001D680E">
        <w:rPr>
          <w:rFonts w:hint="cs"/>
          <w:b/>
          <w:bCs/>
          <w:color w:val="000000" w:themeColor="text1"/>
          <w:rtl/>
        </w:rPr>
        <w:t>: .........................................................</w:t>
      </w:r>
    </w:p>
    <w:p w:rsidR="00665DA7" w:rsidRDefault="00665DA7" w:rsidP="006877D2">
      <w:pPr>
        <w:tabs>
          <w:tab w:val="left" w:pos="6821"/>
        </w:tabs>
        <w:rPr>
          <w:rFonts w:cs="AL-Mohanad Bold"/>
          <w:sz w:val="14"/>
          <w:szCs w:val="14"/>
          <w:rtl/>
        </w:rPr>
      </w:pPr>
    </w:p>
    <w:tbl>
      <w:tblPr>
        <w:tblStyle w:val="TableGrid"/>
        <w:tblpPr w:leftFromText="180" w:rightFromText="180" w:vertAnchor="text" w:horzAnchor="margin" w:tblpY="428"/>
        <w:bidiVisual/>
        <w:tblW w:w="15660" w:type="dxa"/>
        <w:tblLayout w:type="fixed"/>
        <w:tblLook w:val="04A0" w:firstRow="1" w:lastRow="0" w:firstColumn="1" w:lastColumn="0" w:noHBand="0" w:noVBand="1"/>
      </w:tblPr>
      <w:tblGrid>
        <w:gridCol w:w="324"/>
        <w:gridCol w:w="2953"/>
        <w:gridCol w:w="246"/>
        <w:gridCol w:w="246"/>
        <w:gridCol w:w="247"/>
        <w:gridCol w:w="247"/>
        <w:gridCol w:w="247"/>
        <w:gridCol w:w="247"/>
        <w:gridCol w:w="247"/>
        <w:gridCol w:w="247"/>
        <w:gridCol w:w="247"/>
        <w:gridCol w:w="247"/>
        <w:gridCol w:w="843"/>
        <w:gridCol w:w="1134"/>
        <w:gridCol w:w="1984"/>
        <w:gridCol w:w="1559"/>
        <w:gridCol w:w="3544"/>
        <w:gridCol w:w="851"/>
      </w:tblGrid>
      <w:tr w:rsidR="006877D2" w:rsidRPr="005F1E2F" w:rsidTr="006877D2">
        <w:trPr>
          <w:trHeight w:val="890"/>
        </w:trPr>
        <w:tc>
          <w:tcPr>
            <w:tcW w:w="324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م</w:t>
            </w:r>
          </w:p>
        </w:tc>
        <w:tc>
          <w:tcPr>
            <w:tcW w:w="2953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الاسم</w:t>
            </w:r>
          </w:p>
        </w:tc>
        <w:tc>
          <w:tcPr>
            <w:tcW w:w="2468" w:type="dxa"/>
            <w:gridSpan w:val="10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السجل المدني</w:t>
            </w:r>
          </w:p>
        </w:tc>
        <w:tc>
          <w:tcPr>
            <w:tcW w:w="843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الدرجة العلمية</w:t>
            </w:r>
          </w:p>
        </w:tc>
        <w:tc>
          <w:tcPr>
            <w:tcW w:w="1134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مسمى الوظيفة التي يشغلها</w:t>
            </w:r>
          </w:p>
        </w:tc>
        <w:tc>
          <w:tcPr>
            <w:tcW w:w="1984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 xml:space="preserve">الإدارة </w:t>
            </w:r>
            <w:r>
              <w:rPr>
                <w:rFonts w:cs="AL-Mohanad Bold" w:hint="cs"/>
                <w:rtl/>
              </w:rPr>
              <w:t>أ</w:t>
            </w:r>
            <w:r w:rsidRPr="005F1E2F">
              <w:rPr>
                <w:rFonts w:cs="AL-Mohanad Bold" w:hint="cs"/>
                <w:rtl/>
              </w:rPr>
              <w:t>و الجهة التي يعمل بها خلال الاجازة</w:t>
            </w:r>
          </w:p>
        </w:tc>
        <w:tc>
          <w:tcPr>
            <w:tcW w:w="1559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 xml:space="preserve">العمل المسند </w:t>
            </w:r>
            <w:r>
              <w:rPr>
                <w:rFonts w:cs="AL-Mohanad Bold" w:hint="cs"/>
                <w:rtl/>
              </w:rPr>
              <w:t>إ</w:t>
            </w:r>
            <w:r w:rsidRPr="005F1E2F">
              <w:rPr>
                <w:rFonts w:cs="AL-Mohanad Bold" w:hint="cs"/>
                <w:rtl/>
              </w:rPr>
              <w:t>ليه</w:t>
            </w:r>
          </w:p>
        </w:tc>
        <w:tc>
          <w:tcPr>
            <w:tcW w:w="3544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مدة التكليف</w:t>
            </w:r>
          </w:p>
        </w:tc>
        <w:tc>
          <w:tcPr>
            <w:tcW w:w="851" w:type="dxa"/>
            <w:vAlign w:val="center"/>
          </w:tcPr>
          <w:p w:rsidR="006877D2" w:rsidRPr="005F1E2F" w:rsidRDefault="006877D2" w:rsidP="006877D2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عدد ايام التكليف</w:t>
            </w:r>
          </w:p>
        </w:tc>
      </w:tr>
      <w:tr w:rsidR="006877D2" w:rsidRPr="006F22F8" w:rsidTr="006877D2">
        <w:trPr>
          <w:trHeight w:val="574"/>
        </w:trPr>
        <w:tc>
          <w:tcPr>
            <w:tcW w:w="324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953" w:type="dxa"/>
            <w:vAlign w:val="center"/>
          </w:tcPr>
          <w:p w:rsidR="006877D2" w:rsidRDefault="006877D2" w:rsidP="006877D2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3544" w:type="dxa"/>
          </w:tcPr>
          <w:p w:rsidR="006877D2" w:rsidRDefault="006877D2" w:rsidP="008F3506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من  يوم      /   /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  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 حتى يوم   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  <w:p w:rsidR="006877D2" w:rsidRPr="0043485E" w:rsidRDefault="006877D2" w:rsidP="006877D2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ومن  يوم       /   /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</w:tc>
        <w:tc>
          <w:tcPr>
            <w:tcW w:w="851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6877D2" w:rsidRPr="006F22F8" w:rsidTr="006877D2">
        <w:tc>
          <w:tcPr>
            <w:tcW w:w="324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95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3544" w:type="dxa"/>
          </w:tcPr>
          <w:p w:rsidR="006877D2" w:rsidRDefault="006877D2" w:rsidP="006877D2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من  يوم      /   / 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  <w:p w:rsidR="006877D2" w:rsidRPr="00446B82" w:rsidRDefault="006877D2" w:rsidP="006877D2">
            <w:pPr>
              <w:rPr>
                <w:rFonts w:cs="AL-Mohanad Bold"/>
                <w:sz w:val="18"/>
                <w:szCs w:val="18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ومن  يوم 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</w:tc>
        <w:tc>
          <w:tcPr>
            <w:tcW w:w="851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6877D2" w:rsidRPr="006F22F8" w:rsidTr="006877D2">
        <w:tc>
          <w:tcPr>
            <w:tcW w:w="324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295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3544" w:type="dxa"/>
          </w:tcPr>
          <w:p w:rsidR="006877D2" w:rsidRDefault="006877D2" w:rsidP="006877D2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من  يوم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  <w:p w:rsidR="006877D2" w:rsidRPr="00446B82" w:rsidRDefault="006877D2" w:rsidP="006877D2">
            <w:pPr>
              <w:rPr>
                <w:rFonts w:cs="AL-Mohanad Bold"/>
                <w:sz w:val="18"/>
                <w:szCs w:val="18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ومن  يوم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</w:tc>
        <w:tc>
          <w:tcPr>
            <w:tcW w:w="851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6877D2" w:rsidRPr="006F22F8" w:rsidTr="006877D2">
        <w:tc>
          <w:tcPr>
            <w:tcW w:w="324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295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3544" w:type="dxa"/>
          </w:tcPr>
          <w:p w:rsidR="006877D2" w:rsidRDefault="006877D2" w:rsidP="006877D2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من  يوم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  <w:p w:rsidR="006877D2" w:rsidRPr="00446B82" w:rsidRDefault="006877D2" w:rsidP="006877D2">
            <w:pPr>
              <w:rPr>
                <w:rFonts w:cs="AL-Mohanad Bold"/>
                <w:sz w:val="18"/>
                <w:szCs w:val="18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ومن  يوم 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</w:tc>
        <w:tc>
          <w:tcPr>
            <w:tcW w:w="851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6877D2" w:rsidRPr="006F22F8" w:rsidTr="006877D2">
        <w:tc>
          <w:tcPr>
            <w:tcW w:w="324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295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6877D2" w:rsidRDefault="006877D2" w:rsidP="006877D2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3544" w:type="dxa"/>
          </w:tcPr>
          <w:p w:rsidR="006877D2" w:rsidRDefault="006877D2" w:rsidP="006877D2">
            <w:pPr>
              <w:rPr>
                <w:rFonts w:cs="AL-Mohanad Bold"/>
                <w:sz w:val="20"/>
                <w:szCs w:val="20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من  يوم 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  <w:p w:rsidR="006877D2" w:rsidRPr="00446B82" w:rsidRDefault="006877D2" w:rsidP="006877D2">
            <w:pPr>
              <w:rPr>
                <w:rFonts w:cs="AL-Mohanad Bold"/>
                <w:sz w:val="18"/>
                <w:szCs w:val="18"/>
                <w:rtl/>
              </w:rPr>
            </w:pPr>
            <w:r>
              <w:rPr>
                <w:rFonts w:cs="AL-Mohanad Bold" w:hint="cs"/>
                <w:sz w:val="20"/>
                <w:szCs w:val="20"/>
                <w:rtl/>
              </w:rPr>
              <w:t xml:space="preserve">ومن  يوم       /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 xml:space="preserve">14هـ </w:t>
            </w:r>
            <w:r>
              <w:rPr>
                <w:rFonts w:cs="AL-Mohanad Bold" w:hint="cs"/>
                <w:sz w:val="20"/>
                <w:szCs w:val="20"/>
                <w:rtl/>
              </w:rPr>
              <w:t xml:space="preserve">حتى يوم         /    /   </w:t>
            </w:r>
            <w:r w:rsidR="008F3506">
              <w:rPr>
                <w:rFonts w:cs="AL-Mohanad Bold" w:hint="cs"/>
                <w:sz w:val="20"/>
                <w:szCs w:val="20"/>
                <w:rtl/>
              </w:rPr>
              <w:t>14هـ</w:t>
            </w:r>
          </w:p>
        </w:tc>
        <w:tc>
          <w:tcPr>
            <w:tcW w:w="851" w:type="dxa"/>
            <w:vAlign w:val="center"/>
          </w:tcPr>
          <w:p w:rsidR="006877D2" w:rsidRPr="00112FC4" w:rsidRDefault="006877D2" w:rsidP="006877D2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</w:tbl>
    <w:p w:rsidR="00665DA7" w:rsidRPr="00803B00" w:rsidRDefault="00665DA7" w:rsidP="006F22F8">
      <w:pPr>
        <w:ind w:hanging="1826"/>
        <w:jc w:val="center"/>
        <w:rPr>
          <w:rFonts w:cs="AL-Mohanad Bold"/>
          <w:sz w:val="14"/>
          <w:szCs w:val="14"/>
          <w:rtl/>
        </w:rPr>
      </w:pPr>
    </w:p>
    <w:sectPr w:rsidR="00665DA7" w:rsidRPr="00803B00" w:rsidSect="006877D2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22" w:right="1808" w:bottom="1702" w:left="709" w:header="0" w:footer="63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987" w:rsidRDefault="00D95987" w:rsidP="000A2DE1">
      <w:r>
        <w:separator/>
      </w:r>
    </w:p>
  </w:endnote>
  <w:endnote w:type="continuationSeparator" w:id="0">
    <w:p w:rsidR="00D95987" w:rsidRDefault="00D959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DecoType Naskh Variants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B82" w:rsidRPr="001276F4" w:rsidRDefault="0060660A" w:rsidP="00AB597A">
    <w:pPr>
      <w:tabs>
        <w:tab w:val="left" w:pos="6626"/>
      </w:tabs>
      <w:jc w:val="right"/>
      <w:rPr>
        <w:b/>
        <w:bCs/>
        <w:rtl/>
      </w:rPr>
    </w:pPr>
    <w:r w:rsidRPr="0060660A">
      <w:rPr>
        <w:b/>
        <w:bCs/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2DCDD141" wp14:editId="4BE16C53">
              <wp:simplePos x="0" y="0"/>
              <wp:positionH relativeFrom="column">
                <wp:posOffset>7019290</wp:posOffset>
              </wp:positionH>
              <wp:positionV relativeFrom="paragraph">
                <wp:posOffset>-515620</wp:posOffset>
              </wp:positionV>
              <wp:extent cx="2103119" cy="977264"/>
              <wp:effectExtent l="0" t="0" r="0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19" cy="9772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660A" w:rsidRPr="001276F4" w:rsidRDefault="0060660A" w:rsidP="0060660A">
                          <w:pPr>
                            <w:tabs>
                              <w:tab w:val="left" w:pos="6626"/>
                            </w:tabs>
                            <w:rPr>
                              <w:b/>
                              <w:bCs/>
                              <w:rtl/>
                            </w:rPr>
                          </w:pPr>
                          <w:r w:rsidRPr="001276F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اعتماد الرئيس المباشر</w:t>
                          </w:r>
                        </w:p>
                        <w:p w:rsidR="0060660A" w:rsidRPr="006877D2" w:rsidRDefault="0060660A" w:rsidP="006877D2">
                          <w:pPr>
                            <w:tabs>
                              <w:tab w:val="left" w:pos="6626"/>
                            </w:tabs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الاسم:</w:t>
                          </w:r>
                          <w:r w:rsidRPr="009174E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............................                                  </w:t>
                          </w:r>
                        </w:p>
                        <w:p w:rsidR="0060660A" w:rsidRDefault="0060660A" w:rsidP="0060660A">
                          <w:r w:rsidRPr="001276F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التوقيع:..........................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52.7pt;margin-top:-40.6pt;width:165.6pt;height:76.9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usIQIAACIEAAAOAAAAZHJzL2Uyb0RvYy54bWysU9tu2zAMfR+wfxD0vviypG2MOEWXLsOA&#10;7gK0+wBZlmNhkqhJSuzs60vJaZZ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" stroked="f">
              <v:textbox style="mso-fit-shape-to-text:t">
                <w:txbxContent>
                  <w:p w:rsidR="0060660A" w:rsidRPr="001276F4" w:rsidRDefault="0060660A" w:rsidP="0060660A">
                    <w:pPr>
                      <w:tabs>
                        <w:tab w:val="left" w:pos="6626"/>
                      </w:tabs>
                      <w:rPr>
                        <w:b/>
                        <w:bCs/>
                        <w:rtl/>
                      </w:rPr>
                    </w:pPr>
                    <w:r w:rsidRPr="001276F4">
                      <w:rPr>
                        <w:rFonts w:hint="cs"/>
                        <w:b/>
                        <w:bCs/>
                        <w:rtl/>
                      </w:rPr>
                      <w:t>اعتماد الرئيس المباشر</w:t>
                    </w:r>
                  </w:p>
                  <w:p w:rsidR="0060660A" w:rsidRPr="006877D2" w:rsidRDefault="0060660A" w:rsidP="006877D2">
                    <w:pPr>
                      <w:tabs>
                        <w:tab w:val="left" w:pos="6626"/>
                      </w:tabs>
                      <w:rPr>
                        <w:b/>
                        <w:bCs/>
                        <w:sz w:val="32"/>
                        <w:szCs w:val="32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الاسم:</w:t>
                    </w:r>
                    <w:r w:rsidRPr="009174ED">
                      <w:rPr>
                        <w:rFonts w:hint="cs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............................                                  </w:t>
                    </w:r>
                  </w:p>
                  <w:p w:rsidR="0060660A" w:rsidRDefault="0060660A" w:rsidP="0060660A">
                    <w:r w:rsidRPr="001276F4">
                      <w:rPr>
                        <w:rFonts w:hint="cs"/>
                        <w:b/>
                        <w:bCs/>
                        <w:rtl/>
                      </w:rPr>
                      <w:t>التوقيع:..........................</w:t>
                    </w:r>
                  </w:p>
                </w:txbxContent>
              </v:textbox>
            </v:shape>
          </w:pict>
        </mc:Fallback>
      </mc:AlternateContent>
    </w:r>
    <w:r w:rsidR="00446B82" w:rsidRPr="001276F4">
      <w:rPr>
        <w:rFonts w:hint="cs"/>
        <w:b/>
        <w:bCs/>
        <w:rtl/>
      </w:rPr>
      <w:t xml:space="preserve">       </w:t>
    </w:r>
    <w:r w:rsidR="00446B82">
      <w:rPr>
        <w:rFonts w:hint="cs"/>
        <w:b/>
        <w:bCs/>
        <w:rtl/>
      </w:rPr>
      <w:t xml:space="preserve">                 </w:t>
    </w:r>
    <w:r w:rsidR="00AB597A" w:rsidRPr="00AB597A">
      <w:rPr>
        <w:rFonts w:hint="cs"/>
        <w:b/>
        <w:bCs/>
        <w:sz w:val="20"/>
        <w:szCs w:val="20"/>
        <w:rtl/>
      </w:rPr>
      <w:t>رقم النموذج: 1901-012001020101</w:t>
    </w:r>
  </w:p>
  <w:p w:rsidR="00446B82" w:rsidRDefault="00446B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987" w:rsidRDefault="00D95987" w:rsidP="000A2DE1">
      <w:r>
        <w:separator/>
      </w:r>
    </w:p>
  </w:footnote>
  <w:footnote w:type="continuationSeparator" w:id="0">
    <w:p w:rsidR="00D95987" w:rsidRDefault="00D959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D959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Default="006877D2" w:rsidP="00F9709D">
    <w:pPr>
      <w:pStyle w:val="Header"/>
      <w:tabs>
        <w:tab w:val="clear" w:pos="4153"/>
        <w:tab w:val="clear" w:pos="8306"/>
      </w:tabs>
      <w:rPr>
        <w:rtl/>
      </w:rPr>
    </w:pPr>
    <w:r w:rsidRPr="000539D3">
      <w:rPr>
        <w:rFonts w:cs="DecoType Naskh Variants"/>
        <w:noProof/>
        <w:sz w:val="18"/>
        <w:szCs w:val="18"/>
      </w:rPr>
      <w:drawing>
        <wp:anchor distT="0" distB="0" distL="114300" distR="114300" simplePos="0" relativeHeight="251682304" behindDoc="0" locked="0" layoutInCell="1" allowOverlap="1" wp14:anchorId="4ADA7B4A" wp14:editId="3AB8B2C1">
          <wp:simplePos x="0" y="0"/>
          <wp:positionH relativeFrom="column">
            <wp:posOffset>-345440</wp:posOffset>
          </wp:positionH>
          <wp:positionV relativeFrom="paragraph">
            <wp:posOffset>76200</wp:posOffset>
          </wp:positionV>
          <wp:extent cx="10485755" cy="108585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هيدر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5755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104D39" w:rsidP="00CE4176">
    <w:pPr>
      <w:pStyle w:val="Header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Default="00104D39" w:rsidP="00B3150A">
    <w:pPr>
      <w:pStyle w:val="Header"/>
      <w:rPr>
        <w:rtl/>
      </w:rPr>
    </w:pPr>
  </w:p>
  <w:p w:rsidR="00104D39" w:rsidRDefault="00104D39" w:rsidP="00B3150A">
    <w:pPr>
      <w:pStyle w:val="Header"/>
      <w:rPr>
        <w:rtl/>
      </w:rPr>
    </w:pPr>
  </w:p>
  <w:p w:rsidR="00104D39" w:rsidRDefault="006877D2" w:rsidP="00B3150A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5AAE6D07" wp14:editId="70999A5B">
              <wp:simplePos x="0" y="0"/>
              <wp:positionH relativeFrom="column">
                <wp:posOffset>264160</wp:posOffset>
              </wp:positionH>
              <wp:positionV relativeFrom="paragraph">
                <wp:posOffset>152400</wp:posOffset>
              </wp:positionV>
              <wp:extent cx="2562225" cy="609600"/>
              <wp:effectExtent l="0" t="0" r="0" b="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7523" w:rsidRPr="006A1F9A" w:rsidRDefault="009F7523" w:rsidP="009F7523">
                          <w:pPr>
                            <w:contextualSpacing/>
                            <w:jc w:val="center"/>
                            <w:rPr>
                              <w:rFonts w:cs="DecoType Naskh Variants"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DecoType Naskh Variants"/>
                              <w:color w:val="1F497D" w:themeColor="text2"/>
                              <w:sz w:val="20"/>
                              <w:szCs w:val="20"/>
                            </w:rPr>
                            <w:t>Rectorate</w:t>
                          </w:r>
                        </w:p>
                        <w:p w:rsidR="009F7523" w:rsidRPr="006A1F9A" w:rsidRDefault="009F7523" w:rsidP="009F7523">
                          <w:pPr>
                            <w:contextualSpacing/>
                            <w:jc w:val="center"/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  <w:t xml:space="preserve">General Directorate of </w:t>
                          </w:r>
                          <w:proofErr w:type="gramStart"/>
                          <w:r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  <w:t>Human  Resources</w:t>
                          </w:r>
                          <w:proofErr w:type="gramEnd"/>
                        </w:p>
                        <w:p w:rsidR="006877D2" w:rsidRDefault="006877D2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7" type="#_x0000_t202" style="position:absolute;left:0;text-align:left;margin-left:20.8pt;margin-top:12pt;width:201.75pt;height:48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" filled="f" stroked="f" strokeweight=".5pt">
              <v:textbox>
                <w:txbxContent>
                  <w:p w:rsidR="009F7523" w:rsidRPr="006A1F9A" w:rsidRDefault="009F7523" w:rsidP="009F7523">
                    <w:pPr>
                      <w:contextualSpacing/>
                      <w:jc w:val="center"/>
                      <w:rPr>
                        <w:rFonts w:cs="DecoType Naskh Variants"/>
                        <w:color w:val="1F497D" w:themeColor="text2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DecoType Naskh Variants"/>
                        <w:color w:val="1F497D" w:themeColor="text2"/>
                        <w:sz w:val="20"/>
                        <w:szCs w:val="20"/>
                      </w:rPr>
                      <w:t>Rectorate</w:t>
                    </w:r>
                  </w:p>
                  <w:p w:rsidR="009F7523" w:rsidRPr="006A1F9A" w:rsidRDefault="009F7523" w:rsidP="009F7523">
                    <w:pPr>
                      <w:contextualSpacing/>
                      <w:jc w:val="center"/>
                      <w:rPr>
                        <w:rFonts w:cs="AL-Mohanad"/>
                        <w:color w:val="1F497D" w:themeColor="text2"/>
                        <w:sz w:val="20"/>
                        <w:szCs w:val="20"/>
                      </w:rPr>
                    </w:pPr>
                    <w:r>
                      <w:rPr>
                        <w:rFonts w:cs="AL-Mohanad"/>
                        <w:color w:val="1F497D" w:themeColor="text2"/>
                        <w:sz w:val="20"/>
                        <w:szCs w:val="20"/>
                      </w:rPr>
                      <w:t>General Directorate of Human  Resources</w:t>
                    </w:r>
                  </w:p>
                  <w:p w:rsidR="006877D2" w:rsidRDefault="006877D2">
                    <w:pPr>
                      <w:rPr>
                        <w:rFonts w:hint="cs"/>
                        <w:rtl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  <w:p w:rsidR="00104D39" w:rsidRDefault="006877D2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4FC375B7" wp14:editId="1887D39C">
              <wp:simplePos x="0" y="0"/>
              <wp:positionH relativeFrom="column">
                <wp:posOffset>7341235</wp:posOffset>
              </wp:positionH>
              <wp:positionV relativeFrom="paragraph">
                <wp:posOffset>62865</wp:posOffset>
              </wp:positionV>
              <wp:extent cx="2438400" cy="61912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7523" w:rsidRPr="007363AC" w:rsidRDefault="009F7523" w:rsidP="009F7523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إدارة الجامعة</w:t>
                          </w:r>
                        </w:p>
                        <w:p w:rsidR="009F7523" w:rsidRPr="007363AC" w:rsidRDefault="009F7523" w:rsidP="009F7523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9F7523" w:rsidRDefault="00102149" w:rsidP="009F7523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وحدة</w:t>
                          </w:r>
                          <w:r w:rsidR="00AD4751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شؤون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أعضاء هيئة التدريس</w:t>
                          </w:r>
                        </w:p>
                        <w:p w:rsidR="006877D2" w:rsidRDefault="006877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8" type="#_x0000_t202" style="position:absolute;left:0;text-align:left;margin-left:578.05pt;margin-top:4.95pt;width:192pt;height:48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" filled="f" stroked="f" strokeweight=".5pt">
              <v:textbox>
                <w:txbxContent>
                  <w:p w:rsidR="009F7523" w:rsidRPr="007363AC" w:rsidRDefault="009F7523" w:rsidP="009F7523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إدارة الجامعة</w:t>
                    </w:r>
                  </w:p>
                  <w:p w:rsidR="009F7523" w:rsidRPr="007363AC" w:rsidRDefault="009F7523" w:rsidP="009F7523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الإدارة العامة للموارد البشرية</w:t>
                    </w:r>
                  </w:p>
                  <w:p w:rsidR="009F7523" w:rsidRDefault="00102149" w:rsidP="009F7523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وحدة</w:t>
                    </w:r>
                    <w:r w:rsidR="00AD4751"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شؤون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أعضاء هيئة التدريس</w:t>
                    </w:r>
                  </w:p>
                  <w:p w:rsidR="006877D2" w:rsidRDefault="006877D2"/>
                </w:txbxContent>
              </v:textbox>
            </v:shape>
          </w:pict>
        </mc:Fallback>
      </mc:AlternateContent>
    </w:r>
  </w:p>
  <w:p w:rsidR="00CD5EF7" w:rsidRDefault="00CD5EF7" w:rsidP="005D3BFB">
    <w:pPr>
      <w:pStyle w:val="Header"/>
      <w:tabs>
        <w:tab w:val="clear" w:pos="4153"/>
        <w:tab w:val="clear" w:pos="8306"/>
      </w:tabs>
      <w:rPr>
        <w:noProof/>
      </w:rPr>
    </w:pPr>
  </w:p>
  <w:p w:rsidR="00B3150A" w:rsidRDefault="00B3150A" w:rsidP="0043485E">
    <w:pPr>
      <w:pStyle w:val="Header"/>
      <w:tabs>
        <w:tab w:val="clear" w:pos="4153"/>
        <w:tab w:val="clear" w:pos="8306"/>
      </w:tabs>
      <w:rPr>
        <w:rtl/>
      </w:rPr>
    </w:pPr>
  </w:p>
  <w:p w:rsidR="00B3150A" w:rsidRPr="0038452D" w:rsidRDefault="00B3150A" w:rsidP="0038452D">
    <w:pPr>
      <w:pStyle w:val="Header"/>
      <w:tabs>
        <w:tab w:val="clear" w:pos="4153"/>
        <w:tab w:val="clear" w:pos="8306"/>
        <w:tab w:val="left" w:pos="5955"/>
        <w:tab w:val="left" w:pos="6431"/>
      </w:tabs>
      <w:jc w:val="center"/>
      <w:rPr>
        <w:b/>
        <w:bCs/>
        <w:color w:val="FF0000"/>
        <w:sz w:val="28"/>
        <w:szCs w:val="28"/>
        <w:rtl/>
      </w:rPr>
    </w:pPr>
  </w:p>
  <w:p w:rsidR="00B3150A" w:rsidRDefault="00B3150A" w:rsidP="00B3150A">
    <w:pPr>
      <w:pStyle w:val="Header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D959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F8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3E66"/>
    <w:rsid w:val="000F6C19"/>
    <w:rsid w:val="000F6DE3"/>
    <w:rsid w:val="00100BFD"/>
    <w:rsid w:val="00102149"/>
    <w:rsid w:val="00104D39"/>
    <w:rsid w:val="00112FC4"/>
    <w:rsid w:val="001149CF"/>
    <w:rsid w:val="00115C59"/>
    <w:rsid w:val="00151A45"/>
    <w:rsid w:val="0016184B"/>
    <w:rsid w:val="001621D1"/>
    <w:rsid w:val="00170AA4"/>
    <w:rsid w:val="00194C7E"/>
    <w:rsid w:val="001C0CA9"/>
    <w:rsid w:val="001C1F9A"/>
    <w:rsid w:val="001C2F70"/>
    <w:rsid w:val="001D680E"/>
    <w:rsid w:val="001F4B20"/>
    <w:rsid w:val="00204F38"/>
    <w:rsid w:val="0021286B"/>
    <w:rsid w:val="002347F3"/>
    <w:rsid w:val="0025569E"/>
    <w:rsid w:val="0027318D"/>
    <w:rsid w:val="00284804"/>
    <w:rsid w:val="00285F80"/>
    <w:rsid w:val="00286CA3"/>
    <w:rsid w:val="002A4188"/>
    <w:rsid w:val="002C77F4"/>
    <w:rsid w:val="002E46B4"/>
    <w:rsid w:val="002E4E80"/>
    <w:rsid w:val="002F4521"/>
    <w:rsid w:val="002F45B9"/>
    <w:rsid w:val="002F627F"/>
    <w:rsid w:val="003050BE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8071B"/>
    <w:rsid w:val="00490AF8"/>
    <w:rsid w:val="00494D65"/>
    <w:rsid w:val="004A6654"/>
    <w:rsid w:val="004B5495"/>
    <w:rsid w:val="004B66E0"/>
    <w:rsid w:val="004E1E05"/>
    <w:rsid w:val="00507DB8"/>
    <w:rsid w:val="00524190"/>
    <w:rsid w:val="00534FCE"/>
    <w:rsid w:val="005356BF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22F8"/>
    <w:rsid w:val="006F7DB4"/>
    <w:rsid w:val="00704D70"/>
    <w:rsid w:val="00731D97"/>
    <w:rsid w:val="0073724D"/>
    <w:rsid w:val="00742BC5"/>
    <w:rsid w:val="007432DF"/>
    <w:rsid w:val="00743DE1"/>
    <w:rsid w:val="00746D88"/>
    <w:rsid w:val="00747443"/>
    <w:rsid w:val="00786530"/>
    <w:rsid w:val="007B420A"/>
    <w:rsid w:val="007B7805"/>
    <w:rsid w:val="007C515C"/>
    <w:rsid w:val="007D0281"/>
    <w:rsid w:val="007F401C"/>
    <w:rsid w:val="00803B00"/>
    <w:rsid w:val="0080439D"/>
    <w:rsid w:val="00830835"/>
    <w:rsid w:val="00832B65"/>
    <w:rsid w:val="008409C4"/>
    <w:rsid w:val="00840E6A"/>
    <w:rsid w:val="00844C83"/>
    <w:rsid w:val="00857139"/>
    <w:rsid w:val="008635EF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8F3506"/>
    <w:rsid w:val="00922817"/>
    <w:rsid w:val="0094452B"/>
    <w:rsid w:val="00992090"/>
    <w:rsid w:val="00994745"/>
    <w:rsid w:val="009968E2"/>
    <w:rsid w:val="009A5117"/>
    <w:rsid w:val="009B06E9"/>
    <w:rsid w:val="009E0F75"/>
    <w:rsid w:val="009E2F80"/>
    <w:rsid w:val="009F7523"/>
    <w:rsid w:val="00A02C5B"/>
    <w:rsid w:val="00A175BD"/>
    <w:rsid w:val="00A2610D"/>
    <w:rsid w:val="00A522A6"/>
    <w:rsid w:val="00A52FE1"/>
    <w:rsid w:val="00A66696"/>
    <w:rsid w:val="00A71A64"/>
    <w:rsid w:val="00A7621C"/>
    <w:rsid w:val="00A87D8D"/>
    <w:rsid w:val="00AA4BA3"/>
    <w:rsid w:val="00AA4E8E"/>
    <w:rsid w:val="00AB597A"/>
    <w:rsid w:val="00AC0581"/>
    <w:rsid w:val="00AD475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41505"/>
    <w:rsid w:val="00B42679"/>
    <w:rsid w:val="00B42767"/>
    <w:rsid w:val="00B42B69"/>
    <w:rsid w:val="00B4395B"/>
    <w:rsid w:val="00B722FF"/>
    <w:rsid w:val="00B746D3"/>
    <w:rsid w:val="00B84ECD"/>
    <w:rsid w:val="00B85261"/>
    <w:rsid w:val="00B96152"/>
    <w:rsid w:val="00BD2BE5"/>
    <w:rsid w:val="00BE377C"/>
    <w:rsid w:val="00BF4FAF"/>
    <w:rsid w:val="00BF5264"/>
    <w:rsid w:val="00C02D3F"/>
    <w:rsid w:val="00C12A15"/>
    <w:rsid w:val="00C20954"/>
    <w:rsid w:val="00C336FA"/>
    <w:rsid w:val="00C50657"/>
    <w:rsid w:val="00C53F35"/>
    <w:rsid w:val="00C653B7"/>
    <w:rsid w:val="00C70246"/>
    <w:rsid w:val="00C7492B"/>
    <w:rsid w:val="00C773EB"/>
    <w:rsid w:val="00C86676"/>
    <w:rsid w:val="00C921ED"/>
    <w:rsid w:val="00C961D5"/>
    <w:rsid w:val="00CA5654"/>
    <w:rsid w:val="00CB7A49"/>
    <w:rsid w:val="00CD5EF7"/>
    <w:rsid w:val="00CE4176"/>
    <w:rsid w:val="00D04128"/>
    <w:rsid w:val="00D51CBA"/>
    <w:rsid w:val="00D54FEF"/>
    <w:rsid w:val="00D84AE3"/>
    <w:rsid w:val="00D864A4"/>
    <w:rsid w:val="00D95987"/>
    <w:rsid w:val="00DB5FFE"/>
    <w:rsid w:val="00DC4EAD"/>
    <w:rsid w:val="00DC4ED7"/>
    <w:rsid w:val="00DC6C1D"/>
    <w:rsid w:val="00DE0E08"/>
    <w:rsid w:val="00DE2F75"/>
    <w:rsid w:val="00E0465B"/>
    <w:rsid w:val="00E123CD"/>
    <w:rsid w:val="00E1301E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C7B54"/>
    <w:rsid w:val="00EE6588"/>
    <w:rsid w:val="00EF2DE8"/>
    <w:rsid w:val="00F12AF1"/>
    <w:rsid w:val="00F37497"/>
    <w:rsid w:val="00F44D6C"/>
    <w:rsid w:val="00F56627"/>
    <w:rsid w:val="00F71D3E"/>
    <w:rsid w:val="00F750CE"/>
    <w:rsid w:val="00F81004"/>
    <w:rsid w:val="00F8199A"/>
    <w:rsid w:val="00F827B1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35BEC-B32B-49DE-80B0-2C511EC44B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A62A8F5-B3F9-4F61-936D-CF3817E57D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2706E8-EECA-4929-B7A3-3639ABBC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الوكيلة.dotx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dell</cp:lastModifiedBy>
  <cp:revision>2</cp:revision>
  <cp:lastPrinted>2014-06-02T10:43:00Z</cp:lastPrinted>
  <dcterms:created xsi:type="dcterms:W3CDTF">2019-09-17T08:51:00Z</dcterms:created>
  <dcterms:modified xsi:type="dcterms:W3CDTF">2019-09-17T08:51:00Z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