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679" w:rsidRDefault="000B2AE1" w:rsidP="00F728F7">
      <w:pPr>
        <w:jc w:val="center"/>
        <w:rPr>
          <w:rFonts w:cs="PNU"/>
          <w:noProof/>
          <w:sz w:val="16"/>
          <w:szCs w:val="16"/>
          <w:rtl/>
        </w:rPr>
      </w:pPr>
      <w:bookmarkStart w:id="0" w:name="_GoBack"/>
      <w:bookmarkEnd w:id="0"/>
      <w:r w:rsidRPr="006F22F8">
        <w:rPr>
          <w:rFonts w:cs="AL-Mohanad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6877C" wp14:editId="4688947C">
                <wp:simplePos x="0" y="0"/>
                <wp:positionH relativeFrom="column">
                  <wp:posOffset>7066915</wp:posOffset>
                </wp:positionH>
                <wp:positionV relativeFrom="paragraph">
                  <wp:posOffset>-711835</wp:posOffset>
                </wp:positionV>
                <wp:extent cx="187515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2F8" w:rsidRPr="00DF5E54" w:rsidRDefault="00D50CAE" w:rsidP="006F22F8">
                            <w:pPr>
                              <w:rPr>
                                <w:rFonts w:cs="PNU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5E54">
                              <w:rPr>
                                <w:rFonts w:cs="PNU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وحدة شؤون أعضاء هيئة التدريس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0687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6.45pt;margin-top:-56.05pt;width:147.6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" stroked="f">
                <v:textbox style="mso-fit-shape-to-text:t">
                  <w:txbxContent>
                    <w:p w:rsidR="006F22F8" w:rsidRPr="00DF5E54" w:rsidRDefault="00D50CAE" w:rsidP="006F22F8">
                      <w:pPr>
                        <w:rPr>
                          <w:rFonts w:cs="PNU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F5E54">
                        <w:rPr>
                          <w:rFonts w:cs="PNU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وحدة شؤون أعضاء هيئة التدريس</w:t>
                      </w:r>
                    </w:p>
                  </w:txbxContent>
                </v:textbox>
              </v:shape>
            </w:pict>
          </mc:Fallback>
        </mc:AlternateContent>
      </w:r>
      <w:r w:rsidR="00DF5E54" w:rsidRPr="00F728F7">
        <w:rPr>
          <w:rFonts w:cs="PNU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A92459" wp14:editId="2FE4510F">
                <wp:simplePos x="0" y="0"/>
                <wp:positionH relativeFrom="column">
                  <wp:posOffset>2339975</wp:posOffset>
                </wp:positionH>
                <wp:positionV relativeFrom="paragraph">
                  <wp:posOffset>-383540</wp:posOffset>
                </wp:positionV>
                <wp:extent cx="5114925" cy="704850"/>
                <wp:effectExtent l="0" t="0" r="0" b="0"/>
                <wp:wrapNone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492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8F7" w:rsidRPr="00DF5E54" w:rsidRDefault="00F728F7" w:rsidP="00DE5079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DF5E54">
                              <w:rPr>
                                <w:rFonts w:cs="PNU" w:hint="cs"/>
                                <w:b/>
                                <w:bCs/>
                                <w:noProof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أعضاء</w:t>
                            </w:r>
                            <w:r w:rsidRPr="00DF5E54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 الهيئة التعليمية المكلفين بأعمال إدارية خلال الفصل الصيفي للعام الجامعي </w:t>
                            </w:r>
                            <w:permStart w:id="464148392" w:edGrp="everyone"/>
                            <w:r w:rsidRPr="00DF5E54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    </w:t>
                            </w:r>
                            <w:permEnd w:id="464148392"/>
                            <w:r w:rsidRPr="00DF5E54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 هـ</w:t>
                            </w:r>
                          </w:p>
                          <w:p w:rsidR="00F728F7" w:rsidRPr="00DF5E54" w:rsidRDefault="00F728F7" w:rsidP="00F728F7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DF5E54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الجهة : </w:t>
                            </w:r>
                            <w:permStart w:id="1228212325" w:edGrp="everyone"/>
                            <w:r w:rsidRPr="00DF5E54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</w:t>
                            </w:r>
                            <w:permEnd w:id="1228212325"/>
                          </w:p>
                          <w:p w:rsidR="00F728F7" w:rsidRPr="00F728F7" w:rsidRDefault="00F728F7" w:rsidP="00F728F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2459" id="مربع نص 2" o:spid="_x0000_s1027" type="#_x0000_t202" style="position:absolute;left:0;text-align:left;margin-left:184.25pt;margin-top:-30.2pt;width:402.75pt;height:55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" filled="f" stroked="f">
                <v:textbox>
                  <w:txbxContent>
                    <w:p w:rsidR="00F728F7" w:rsidRPr="00DF5E54" w:rsidRDefault="00F728F7" w:rsidP="00DE5079">
                      <w:pPr>
                        <w:jc w:val="center"/>
                        <w:rPr>
                          <w:rFonts w:cs="PNU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DF5E54">
                        <w:rPr>
                          <w:rFonts w:cs="PNU" w:hint="cs"/>
                          <w:b/>
                          <w:bCs/>
                          <w:noProof/>
                          <w:color w:val="FFFFFF" w:themeColor="background1"/>
                          <w:sz w:val="18"/>
                          <w:szCs w:val="18"/>
                          <w:rtl/>
                        </w:rPr>
                        <w:t>أعضاء</w:t>
                      </w:r>
                      <w:r w:rsidRPr="00DF5E54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 الهيئة التعليمية المكلفين بأعمال إدارية خلال الفصل الصيفي للعام الجامعي </w:t>
                      </w:r>
                      <w:permStart w:id="464148392" w:edGrp="everyone"/>
                      <w:r w:rsidRPr="00DF5E54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    </w:t>
                      </w:r>
                      <w:permEnd w:id="464148392"/>
                      <w:r w:rsidRPr="00DF5E54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 هـ</w:t>
                      </w:r>
                    </w:p>
                    <w:p w:rsidR="00F728F7" w:rsidRPr="00DF5E54" w:rsidRDefault="00F728F7" w:rsidP="00F728F7">
                      <w:pPr>
                        <w:jc w:val="center"/>
                        <w:rPr>
                          <w:rFonts w:cs="PNU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DF5E54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الجهة : </w:t>
                      </w:r>
                      <w:permStart w:id="1228212325" w:edGrp="everyone"/>
                      <w:r w:rsidRPr="00DF5E54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>.........................................................</w:t>
                      </w:r>
                      <w:permEnd w:id="1228212325"/>
                    </w:p>
                    <w:p w:rsidR="00F728F7" w:rsidRPr="00F728F7" w:rsidRDefault="00F728F7" w:rsidP="00F728F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61D5">
        <w:rPr>
          <w:rFonts w:cs="AL-Mohanad Bold"/>
          <w:noProof/>
          <w:sz w:val="28"/>
          <w:szCs w:val="28"/>
        </w:rPr>
        <w:t xml:space="preserve"> </w:t>
      </w:r>
    </w:p>
    <w:p w:rsidR="00281542" w:rsidRDefault="00281542" w:rsidP="006877D2">
      <w:pPr>
        <w:tabs>
          <w:tab w:val="left" w:pos="6821"/>
        </w:tabs>
        <w:rPr>
          <w:rFonts w:cs="PNU"/>
          <w:b/>
          <w:bCs/>
          <w:sz w:val="16"/>
          <w:szCs w:val="16"/>
          <w:rtl/>
        </w:rPr>
      </w:pPr>
    </w:p>
    <w:p w:rsidR="00281542" w:rsidRPr="00DD4E85" w:rsidRDefault="00281542" w:rsidP="006877D2">
      <w:pPr>
        <w:tabs>
          <w:tab w:val="left" w:pos="6821"/>
        </w:tabs>
        <w:rPr>
          <w:rFonts w:cs="PNU"/>
          <w:sz w:val="16"/>
          <w:szCs w:val="16"/>
          <w:rtl/>
        </w:rPr>
      </w:pPr>
    </w:p>
    <w:tbl>
      <w:tblPr>
        <w:tblStyle w:val="a6"/>
        <w:tblpPr w:leftFromText="180" w:rightFromText="180" w:vertAnchor="text" w:horzAnchor="margin" w:tblpY="-18"/>
        <w:bidiVisual/>
        <w:tblW w:w="15802" w:type="dxa"/>
        <w:tblLayout w:type="fixed"/>
        <w:tblLook w:val="04A0" w:firstRow="1" w:lastRow="0" w:firstColumn="1" w:lastColumn="0" w:noHBand="0" w:noVBand="1"/>
      </w:tblPr>
      <w:tblGrid>
        <w:gridCol w:w="324"/>
        <w:gridCol w:w="2953"/>
        <w:gridCol w:w="2468"/>
        <w:gridCol w:w="984"/>
        <w:gridCol w:w="1276"/>
        <w:gridCol w:w="1701"/>
        <w:gridCol w:w="1559"/>
        <w:gridCol w:w="3544"/>
        <w:gridCol w:w="993"/>
      </w:tblGrid>
      <w:tr w:rsidR="00DD4E85" w:rsidRPr="00DE5079" w:rsidTr="00DE5079">
        <w:trPr>
          <w:trHeight w:val="890"/>
        </w:trPr>
        <w:tc>
          <w:tcPr>
            <w:tcW w:w="324" w:type="dxa"/>
            <w:vAlign w:val="center"/>
          </w:tcPr>
          <w:p w:rsidR="00DD4E85" w:rsidRPr="00DE5079" w:rsidRDefault="00DD4E85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م</w:t>
            </w:r>
          </w:p>
        </w:tc>
        <w:tc>
          <w:tcPr>
            <w:tcW w:w="2953" w:type="dxa"/>
            <w:vAlign w:val="center"/>
          </w:tcPr>
          <w:p w:rsidR="00DD4E85" w:rsidRPr="00DE5079" w:rsidRDefault="00DD4E85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الاسم</w:t>
            </w:r>
          </w:p>
        </w:tc>
        <w:tc>
          <w:tcPr>
            <w:tcW w:w="2468" w:type="dxa"/>
            <w:vAlign w:val="center"/>
          </w:tcPr>
          <w:p w:rsidR="00DD4E85" w:rsidRPr="00DE5079" w:rsidRDefault="00DD4E85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السجل المدني</w:t>
            </w:r>
          </w:p>
        </w:tc>
        <w:tc>
          <w:tcPr>
            <w:tcW w:w="984" w:type="dxa"/>
            <w:vAlign w:val="center"/>
          </w:tcPr>
          <w:p w:rsidR="00DD4E85" w:rsidRPr="00DE5079" w:rsidRDefault="00DD4E85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الدرجة العلمية</w:t>
            </w:r>
          </w:p>
        </w:tc>
        <w:tc>
          <w:tcPr>
            <w:tcW w:w="1276" w:type="dxa"/>
            <w:vAlign w:val="center"/>
          </w:tcPr>
          <w:p w:rsidR="00DD4E85" w:rsidRPr="00DE5079" w:rsidRDefault="00DD4E85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مسمى الوظيفة التي يشغلها</w:t>
            </w:r>
          </w:p>
        </w:tc>
        <w:tc>
          <w:tcPr>
            <w:tcW w:w="1701" w:type="dxa"/>
            <w:vAlign w:val="center"/>
          </w:tcPr>
          <w:p w:rsidR="00DD4E85" w:rsidRPr="00DE5079" w:rsidRDefault="00DD4E85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الإدارة</w:t>
            </w:r>
            <w:r w:rsidR="00BF0932" w:rsidRPr="00DE5079">
              <w:rPr>
                <w:rFonts w:cs="PNU" w:hint="cs"/>
                <w:sz w:val="18"/>
                <w:szCs w:val="18"/>
                <w:rtl/>
              </w:rPr>
              <w:t xml:space="preserve"> أو الجهة التي يعمل بها خلال الإ</w:t>
            </w:r>
            <w:r w:rsidRPr="00DE5079">
              <w:rPr>
                <w:rFonts w:cs="PNU" w:hint="cs"/>
                <w:sz w:val="18"/>
                <w:szCs w:val="18"/>
                <w:rtl/>
              </w:rPr>
              <w:t>جازة</w:t>
            </w:r>
          </w:p>
        </w:tc>
        <w:tc>
          <w:tcPr>
            <w:tcW w:w="1559" w:type="dxa"/>
            <w:vAlign w:val="center"/>
          </w:tcPr>
          <w:p w:rsidR="00DD4E85" w:rsidRPr="00DE5079" w:rsidRDefault="00DD4E85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العمل المسند إليه</w:t>
            </w:r>
          </w:p>
        </w:tc>
        <w:tc>
          <w:tcPr>
            <w:tcW w:w="3544" w:type="dxa"/>
            <w:vAlign w:val="center"/>
          </w:tcPr>
          <w:p w:rsidR="00DD4E85" w:rsidRPr="00DE5079" w:rsidRDefault="00DD4E85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مدة التكليف</w:t>
            </w:r>
          </w:p>
        </w:tc>
        <w:tc>
          <w:tcPr>
            <w:tcW w:w="993" w:type="dxa"/>
            <w:vAlign w:val="center"/>
          </w:tcPr>
          <w:p w:rsidR="00DD4E85" w:rsidRPr="00DE5079" w:rsidRDefault="00DD4E85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عدد ايام التكليف</w:t>
            </w:r>
          </w:p>
        </w:tc>
      </w:tr>
      <w:tr w:rsidR="00D51359" w:rsidRPr="00DE5079" w:rsidTr="00CB4B60">
        <w:trPr>
          <w:trHeight w:val="574"/>
        </w:trPr>
        <w:tc>
          <w:tcPr>
            <w:tcW w:w="324" w:type="dxa"/>
            <w:vAlign w:val="center"/>
          </w:tcPr>
          <w:p w:rsidR="00D51359" w:rsidRPr="00DE5079" w:rsidRDefault="00D51359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1</w:t>
            </w:r>
          </w:p>
        </w:tc>
        <w:tc>
          <w:tcPr>
            <w:tcW w:w="2953" w:type="dxa"/>
            <w:vAlign w:val="center"/>
          </w:tcPr>
          <w:p w:rsidR="00D51359" w:rsidRPr="00DE5079" w:rsidRDefault="00DE5079" w:rsidP="001F2083">
            <w:pPr>
              <w:tabs>
                <w:tab w:val="left" w:pos="2470"/>
                <w:tab w:val="left" w:pos="2613"/>
              </w:tabs>
              <w:rPr>
                <w:rFonts w:cs="PNU"/>
                <w:sz w:val="18"/>
                <w:szCs w:val="18"/>
                <w:rtl/>
              </w:rPr>
            </w:pPr>
            <w:permStart w:id="259602051" w:edGrp="everyone"/>
            <w:r w:rsidRPr="00DE5079">
              <w:rPr>
                <w:rFonts w:cs="PNU" w:hint="cs"/>
                <w:sz w:val="18"/>
                <w:szCs w:val="18"/>
                <w:rtl/>
              </w:rPr>
              <w:t>----------------------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------</w:t>
            </w:r>
            <w:permEnd w:id="259602051"/>
          </w:p>
        </w:tc>
        <w:tc>
          <w:tcPr>
            <w:tcW w:w="2468" w:type="dxa"/>
            <w:vAlign w:val="center"/>
          </w:tcPr>
          <w:p w:rsidR="00D51359" w:rsidRPr="00DE5079" w:rsidRDefault="00DE5079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1090601829" w:edGrp="everyone"/>
            <w:r w:rsidRPr="00DE5079">
              <w:rPr>
                <w:rFonts w:cs="PNU" w:hint="cs"/>
                <w:sz w:val="18"/>
                <w:szCs w:val="18"/>
                <w:rtl/>
              </w:rPr>
              <w:t>---------------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--------</w:t>
            </w:r>
            <w:permEnd w:id="1090601829"/>
          </w:p>
        </w:tc>
        <w:tc>
          <w:tcPr>
            <w:tcW w:w="984" w:type="dxa"/>
            <w:vAlign w:val="center"/>
          </w:tcPr>
          <w:p w:rsidR="00D51359" w:rsidRPr="00DE5079" w:rsidRDefault="00D51359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1189967524" w:edGrp="everyone"/>
            <w:r w:rsidRPr="00DE5079">
              <w:rPr>
                <w:rFonts w:cs="PNU" w:hint="cs"/>
                <w:sz w:val="18"/>
                <w:szCs w:val="18"/>
                <w:rtl/>
              </w:rPr>
              <w:t>--------</w:t>
            </w:r>
            <w:permEnd w:id="1189967524"/>
          </w:p>
        </w:tc>
        <w:tc>
          <w:tcPr>
            <w:tcW w:w="1276" w:type="dxa"/>
            <w:vAlign w:val="center"/>
          </w:tcPr>
          <w:p w:rsidR="00D51359" w:rsidRPr="00DE5079" w:rsidRDefault="00D51359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1206009034" w:edGrp="everyone"/>
            <w:r w:rsidRPr="00DE5079">
              <w:rPr>
                <w:rFonts w:cs="PNU" w:hint="cs"/>
                <w:sz w:val="18"/>
                <w:szCs w:val="18"/>
                <w:rtl/>
              </w:rPr>
              <w:t>------------</w:t>
            </w:r>
            <w:permEnd w:id="1206009034"/>
          </w:p>
        </w:tc>
        <w:tc>
          <w:tcPr>
            <w:tcW w:w="1701" w:type="dxa"/>
            <w:vAlign w:val="center"/>
          </w:tcPr>
          <w:p w:rsidR="00D51359" w:rsidRPr="00DE5079" w:rsidRDefault="00DE5079" w:rsidP="00CB4B60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56057001" w:edGrp="everyone"/>
            <w:r w:rsidRPr="00DE5079">
              <w:rPr>
                <w:rFonts w:cs="PNU" w:hint="cs"/>
                <w:sz w:val="18"/>
                <w:szCs w:val="18"/>
                <w:rtl/>
              </w:rPr>
              <w:t>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-----</w:t>
            </w:r>
            <w:permEnd w:id="56057001"/>
          </w:p>
        </w:tc>
        <w:tc>
          <w:tcPr>
            <w:tcW w:w="1559" w:type="dxa"/>
            <w:vAlign w:val="center"/>
          </w:tcPr>
          <w:p w:rsidR="00D51359" w:rsidRPr="00DE5079" w:rsidRDefault="00DE5079" w:rsidP="00CB4B60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676544660" w:edGrp="everyone"/>
            <w:r w:rsidRPr="00DE5079">
              <w:rPr>
                <w:rFonts w:cs="PNU" w:hint="cs"/>
                <w:sz w:val="18"/>
                <w:szCs w:val="18"/>
                <w:rtl/>
              </w:rPr>
              <w:t>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</w:t>
            </w:r>
            <w:permEnd w:id="676544660"/>
          </w:p>
        </w:tc>
        <w:tc>
          <w:tcPr>
            <w:tcW w:w="3544" w:type="dxa"/>
          </w:tcPr>
          <w:p w:rsidR="00D51359" w:rsidRPr="00DE5079" w:rsidRDefault="00C55E38" w:rsidP="00DE5079">
            <w:pPr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من  يوم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 </w:t>
            </w:r>
            <w:permStart w:id="295707680" w:edGrp="everyone"/>
            <w:r w:rsidR="00D51359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295707680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/ </w:t>
            </w:r>
            <w:permStart w:id="1113476709" w:edGrp="everyone"/>
            <w:proofErr w:type="gramStart"/>
            <w:r w:rsidR="00D51359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113476709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 /</w:t>
            </w:r>
            <w:proofErr w:type="gramEnd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permStart w:id="949376373" w:edGrp="everyone"/>
            <w:r w:rsidR="00D51359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949376373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 </w:t>
            </w:r>
            <w:r w:rsidRPr="00DE5079">
              <w:rPr>
                <w:rFonts w:cs="PNU" w:hint="cs"/>
                <w:sz w:val="18"/>
                <w:szCs w:val="18"/>
                <w:rtl/>
              </w:rPr>
              <w:t>هـ حتى يوم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 </w:t>
            </w:r>
            <w:permStart w:id="1688340625" w:edGrp="everyone"/>
            <w:r w:rsidRPr="00DE5079">
              <w:rPr>
                <w:rFonts w:cs="PNU" w:hint="cs"/>
                <w:sz w:val="18"/>
                <w:szCs w:val="18"/>
                <w:rtl/>
              </w:rPr>
              <w:t>==</w:t>
            </w:r>
            <w:permEnd w:id="1688340625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 </w:t>
            </w:r>
            <w:permStart w:id="412970145" w:edGrp="everyone"/>
            <w:r w:rsidRPr="00DE5079">
              <w:rPr>
                <w:rFonts w:cs="PNU" w:hint="cs"/>
                <w:sz w:val="18"/>
                <w:szCs w:val="18"/>
                <w:rtl/>
              </w:rPr>
              <w:t>==</w:t>
            </w:r>
            <w:permEnd w:id="412970145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/ </w:t>
            </w:r>
            <w:permStart w:id="1765700654" w:edGrp="everyone"/>
            <w:r w:rsidRPr="00DE5079">
              <w:rPr>
                <w:rFonts w:cs="PNU" w:hint="cs"/>
                <w:sz w:val="18"/>
                <w:szCs w:val="18"/>
                <w:rtl/>
              </w:rPr>
              <w:t>==</w:t>
            </w:r>
            <w:permEnd w:id="1765700654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هـ </w:t>
            </w:r>
          </w:p>
          <w:p w:rsidR="00D51359" w:rsidRPr="00DE5079" w:rsidRDefault="00D51359" w:rsidP="00DE5079">
            <w:pPr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 xml:space="preserve">ومن  يوم  </w:t>
            </w:r>
            <w:permStart w:id="1740389862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740389862"/>
            <w:r w:rsidRPr="00DE5079">
              <w:rPr>
                <w:rFonts w:cs="PNU" w:hint="cs"/>
                <w:sz w:val="18"/>
                <w:szCs w:val="18"/>
                <w:rtl/>
              </w:rPr>
              <w:t xml:space="preserve"> / </w:t>
            </w:r>
            <w:permStart w:id="205420141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205420141"/>
            <w:r w:rsidR="00C55E38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Pr="00DE5079">
              <w:rPr>
                <w:rFonts w:cs="PNU" w:hint="cs"/>
                <w:sz w:val="18"/>
                <w:szCs w:val="18"/>
                <w:rtl/>
              </w:rPr>
              <w:t>/</w:t>
            </w:r>
            <w:permStart w:id="1484940757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484940757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C55E38" w:rsidRPr="00DE5079">
              <w:rPr>
                <w:rFonts w:cs="PNU" w:hint="cs"/>
                <w:sz w:val="18"/>
                <w:szCs w:val="18"/>
                <w:rtl/>
              </w:rPr>
              <w:t>هـ حتى يوم</w:t>
            </w:r>
            <w:permStart w:id="1597846063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597846063"/>
            <w:r w:rsidRPr="00DE5079">
              <w:rPr>
                <w:rFonts w:cs="PNU" w:hint="cs"/>
                <w:sz w:val="18"/>
                <w:szCs w:val="18"/>
                <w:rtl/>
              </w:rPr>
              <w:t xml:space="preserve"> / </w:t>
            </w:r>
            <w:permStart w:id="1614045746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614045746"/>
            <w:r w:rsidR="00C55E38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Pr="00DE5079">
              <w:rPr>
                <w:rFonts w:cs="PNU" w:hint="cs"/>
                <w:sz w:val="18"/>
                <w:szCs w:val="18"/>
                <w:rtl/>
              </w:rPr>
              <w:t>/</w:t>
            </w:r>
            <w:permStart w:id="346452386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346452386"/>
            <w:r w:rsidRPr="00DE5079">
              <w:rPr>
                <w:rFonts w:cs="PNU" w:hint="cs"/>
                <w:sz w:val="18"/>
                <w:szCs w:val="18"/>
                <w:rtl/>
              </w:rPr>
              <w:t xml:space="preserve"> هـ               </w:t>
            </w:r>
          </w:p>
        </w:tc>
        <w:tc>
          <w:tcPr>
            <w:tcW w:w="993" w:type="dxa"/>
            <w:vAlign w:val="center"/>
          </w:tcPr>
          <w:p w:rsidR="00D51359" w:rsidRPr="00DE5079" w:rsidRDefault="00D51359" w:rsidP="00CB4B60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450711287" w:edGrp="everyone"/>
            <w:r w:rsidRPr="00DE5079">
              <w:rPr>
                <w:rFonts w:cs="PNU" w:hint="cs"/>
                <w:sz w:val="18"/>
                <w:szCs w:val="18"/>
                <w:rtl/>
              </w:rPr>
              <w:t>--------</w:t>
            </w:r>
            <w:permEnd w:id="450711287"/>
          </w:p>
        </w:tc>
      </w:tr>
      <w:tr w:rsidR="00D51359" w:rsidRPr="00DE5079" w:rsidTr="00CB4B60">
        <w:tc>
          <w:tcPr>
            <w:tcW w:w="324" w:type="dxa"/>
            <w:vAlign w:val="center"/>
          </w:tcPr>
          <w:p w:rsidR="00D51359" w:rsidRPr="00DE5079" w:rsidRDefault="00D51359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1544057175" w:edGrp="everyone" w:colFirst="1" w:colLast="1"/>
            <w:permStart w:id="1680497715" w:edGrp="everyone" w:colFirst="3" w:colLast="3"/>
            <w:permStart w:id="525628297" w:edGrp="everyone" w:colFirst="4" w:colLast="4"/>
            <w:permStart w:id="1741425793" w:edGrp="everyone" w:colFirst="5" w:colLast="5"/>
            <w:permStart w:id="207376415" w:edGrp="everyone" w:colFirst="6" w:colLast="6"/>
            <w:permStart w:id="566126806" w:edGrp="everyone" w:colFirst="8" w:colLast="8"/>
            <w:r w:rsidRPr="00DE5079">
              <w:rPr>
                <w:rFonts w:cs="PNU" w:hint="cs"/>
                <w:sz w:val="18"/>
                <w:szCs w:val="18"/>
                <w:rtl/>
              </w:rPr>
              <w:t>2</w:t>
            </w:r>
          </w:p>
        </w:tc>
        <w:tc>
          <w:tcPr>
            <w:tcW w:w="2953" w:type="dxa"/>
            <w:vAlign w:val="center"/>
          </w:tcPr>
          <w:p w:rsidR="00D51359" w:rsidRPr="00DE5079" w:rsidRDefault="00DE5079" w:rsidP="001F2083">
            <w:pPr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-----</w:t>
            </w:r>
          </w:p>
        </w:tc>
        <w:tc>
          <w:tcPr>
            <w:tcW w:w="2468" w:type="dxa"/>
            <w:vAlign w:val="center"/>
          </w:tcPr>
          <w:p w:rsidR="00D51359" w:rsidRPr="00DE5079" w:rsidRDefault="00DE5079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1411069874" w:edGrp="everyone"/>
            <w:r w:rsidRPr="00DE5079">
              <w:rPr>
                <w:rFonts w:cs="PNU" w:hint="cs"/>
                <w:sz w:val="18"/>
                <w:szCs w:val="18"/>
                <w:rtl/>
              </w:rPr>
              <w:t>----------------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-------</w:t>
            </w:r>
            <w:permEnd w:id="1411069874"/>
          </w:p>
        </w:tc>
        <w:tc>
          <w:tcPr>
            <w:tcW w:w="984" w:type="dxa"/>
            <w:vAlign w:val="center"/>
          </w:tcPr>
          <w:p w:rsidR="00D51359" w:rsidRPr="00DE5079" w:rsidRDefault="00D51359" w:rsidP="001F2083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</w:t>
            </w:r>
          </w:p>
        </w:tc>
        <w:tc>
          <w:tcPr>
            <w:tcW w:w="1276" w:type="dxa"/>
            <w:vAlign w:val="center"/>
          </w:tcPr>
          <w:p w:rsidR="00D51359" w:rsidRPr="00DE5079" w:rsidRDefault="00D51359" w:rsidP="001F2083">
            <w:pPr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</w:t>
            </w:r>
          </w:p>
        </w:tc>
        <w:tc>
          <w:tcPr>
            <w:tcW w:w="1701" w:type="dxa"/>
            <w:vAlign w:val="center"/>
          </w:tcPr>
          <w:p w:rsidR="00D51359" w:rsidRPr="00DE5079" w:rsidRDefault="00DE5079" w:rsidP="00CB4B60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</w:t>
            </w:r>
          </w:p>
        </w:tc>
        <w:tc>
          <w:tcPr>
            <w:tcW w:w="1559" w:type="dxa"/>
            <w:vAlign w:val="center"/>
          </w:tcPr>
          <w:p w:rsidR="00D51359" w:rsidRPr="00DE5079" w:rsidRDefault="00DE5079" w:rsidP="00CB4B60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</w:t>
            </w:r>
          </w:p>
        </w:tc>
        <w:tc>
          <w:tcPr>
            <w:tcW w:w="3544" w:type="dxa"/>
          </w:tcPr>
          <w:p w:rsidR="00D51359" w:rsidRPr="00DE5079" w:rsidRDefault="00C55E38" w:rsidP="00DE5079">
            <w:pPr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من  يوم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permStart w:id="1571902057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571902057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134027248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34027248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1509633642" w:edGrp="everyone"/>
            <w:proofErr w:type="gramStart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509633642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Pr="00DE5079">
              <w:rPr>
                <w:rFonts w:cs="PNU" w:hint="cs"/>
                <w:sz w:val="18"/>
                <w:szCs w:val="18"/>
                <w:rtl/>
              </w:rPr>
              <w:t xml:space="preserve"> هـ</w:t>
            </w:r>
            <w:proofErr w:type="gramEnd"/>
            <w:r w:rsidRPr="00DE5079">
              <w:rPr>
                <w:rFonts w:cs="PNU" w:hint="cs"/>
                <w:sz w:val="18"/>
                <w:szCs w:val="18"/>
                <w:rtl/>
              </w:rPr>
              <w:t xml:space="preserve"> حتى يوم </w:t>
            </w:r>
            <w:permStart w:id="20203447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20203447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 </w:t>
            </w:r>
            <w:permStart w:id="914056439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914056439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/</w:t>
            </w:r>
            <w:permStart w:id="2111263682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2111263682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 </w:t>
            </w:r>
            <w:r w:rsidR="00DE5079" w:rsidRPr="00DE5079">
              <w:rPr>
                <w:rFonts w:cs="PNU" w:hint="cs"/>
                <w:sz w:val="18"/>
                <w:szCs w:val="18"/>
                <w:rtl/>
              </w:rPr>
              <w:t>هـ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</w:p>
          <w:p w:rsidR="00D51359" w:rsidRPr="00DE5079" w:rsidRDefault="00C55E38" w:rsidP="00DE5079">
            <w:pPr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 xml:space="preserve">ومن  يوم 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permStart w:id="550203983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550203983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/ </w:t>
            </w:r>
            <w:permStart w:id="523384439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523384439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/</w:t>
            </w:r>
            <w:permStart w:id="413826597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413826597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Pr="00DE5079">
              <w:rPr>
                <w:rFonts w:cs="PNU" w:hint="cs"/>
                <w:sz w:val="18"/>
                <w:szCs w:val="18"/>
                <w:rtl/>
              </w:rPr>
              <w:t xml:space="preserve">هـ حتى يوم </w:t>
            </w:r>
            <w:permStart w:id="1143757668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143757668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1307475781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307475781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2139712962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2139712962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E5079" w:rsidRPr="00DE5079">
              <w:rPr>
                <w:rFonts w:cs="PNU" w:hint="cs"/>
                <w:sz w:val="18"/>
                <w:szCs w:val="18"/>
                <w:rtl/>
              </w:rPr>
              <w:t>هـ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              </w:t>
            </w:r>
          </w:p>
        </w:tc>
        <w:tc>
          <w:tcPr>
            <w:tcW w:w="993" w:type="dxa"/>
            <w:vAlign w:val="center"/>
          </w:tcPr>
          <w:p w:rsidR="00D51359" w:rsidRPr="00DE5079" w:rsidRDefault="00D51359" w:rsidP="00CB4B60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</w:t>
            </w:r>
          </w:p>
        </w:tc>
      </w:tr>
      <w:tr w:rsidR="00D51359" w:rsidRPr="00DE5079" w:rsidTr="00CB4B60">
        <w:tc>
          <w:tcPr>
            <w:tcW w:w="324" w:type="dxa"/>
            <w:vAlign w:val="center"/>
          </w:tcPr>
          <w:p w:rsidR="00D51359" w:rsidRPr="00DE5079" w:rsidRDefault="00D51359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1291211593" w:edGrp="everyone" w:colFirst="1" w:colLast="1"/>
            <w:permStart w:id="763771945" w:edGrp="everyone" w:colFirst="3" w:colLast="3"/>
            <w:permStart w:id="1054484583" w:edGrp="everyone" w:colFirst="4" w:colLast="4"/>
            <w:permStart w:id="1416000114" w:edGrp="everyone" w:colFirst="5" w:colLast="5"/>
            <w:permStart w:id="1262882404" w:edGrp="everyone" w:colFirst="6" w:colLast="6"/>
            <w:permStart w:id="1758098865" w:edGrp="everyone" w:colFirst="8" w:colLast="8"/>
            <w:permEnd w:id="1544057175"/>
            <w:permEnd w:id="1680497715"/>
            <w:permEnd w:id="525628297"/>
            <w:permEnd w:id="1741425793"/>
            <w:permEnd w:id="207376415"/>
            <w:permEnd w:id="566126806"/>
            <w:r w:rsidRPr="00DE5079">
              <w:rPr>
                <w:rFonts w:cs="PNU" w:hint="cs"/>
                <w:sz w:val="18"/>
                <w:szCs w:val="18"/>
                <w:rtl/>
              </w:rPr>
              <w:t>3</w:t>
            </w:r>
          </w:p>
        </w:tc>
        <w:tc>
          <w:tcPr>
            <w:tcW w:w="2953" w:type="dxa"/>
            <w:vAlign w:val="center"/>
          </w:tcPr>
          <w:p w:rsidR="00D51359" w:rsidRPr="00DE5079" w:rsidRDefault="00DE5079" w:rsidP="001F2083">
            <w:pPr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--------</w:t>
            </w:r>
          </w:p>
        </w:tc>
        <w:tc>
          <w:tcPr>
            <w:tcW w:w="2468" w:type="dxa"/>
            <w:vAlign w:val="center"/>
          </w:tcPr>
          <w:p w:rsidR="00D51359" w:rsidRPr="00DE5079" w:rsidRDefault="00DE5079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1073618863" w:edGrp="everyone"/>
            <w:r w:rsidRPr="00DE5079">
              <w:rPr>
                <w:rFonts w:cs="PNU" w:hint="cs"/>
                <w:sz w:val="18"/>
                <w:szCs w:val="18"/>
                <w:rtl/>
              </w:rPr>
              <w:t>---------------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--------</w:t>
            </w:r>
            <w:permEnd w:id="1073618863"/>
          </w:p>
        </w:tc>
        <w:tc>
          <w:tcPr>
            <w:tcW w:w="984" w:type="dxa"/>
            <w:vAlign w:val="center"/>
          </w:tcPr>
          <w:p w:rsidR="00D51359" w:rsidRPr="00DE5079" w:rsidRDefault="00D51359" w:rsidP="001F2083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</w:t>
            </w:r>
          </w:p>
        </w:tc>
        <w:tc>
          <w:tcPr>
            <w:tcW w:w="1276" w:type="dxa"/>
            <w:vAlign w:val="center"/>
          </w:tcPr>
          <w:p w:rsidR="00D51359" w:rsidRPr="00DE5079" w:rsidRDefault="00D51359" w:rsidP="001F2083">
            <w:pPr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</w:t>
            </w:r>
          </w:p>
        </w:tc>
        <w:tc>
          <w:tcPr>
            <w:tcW w:w="1701" w:type="dxa"/>
            <w:vAlign w:val="center"/>
          </w:tcPr>
          <w:p w:rsidR="00D51359" w:rsidRPr="00DE5079" w:rsidRDefault="00DE5079" w:rsidP="00CB4B60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</w:t>
            </w:r>
          </w:p>
        </w:tc>
        <w:tc>
          <w:tcPr>
            <w:tcW w:w="1559" w:type="dxa"/>
            <w:vAlign w:val="center"/>
          </w:tcPr>
          <w:p w:rsidR="00D51359" w:rsidRPr="00DE5079" w:rsidRDefault="00DE5079" w:rsidP="00CB4B60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</w:t>
            </w:r>
          </w:p>
        </w:tc>
        <w:tc>
          <w:tcPr>
            <w:tcW w:w="3544" w:type="dxa"/>
          </w:tcPr>
          <w:p w:rsidR="00D51359" w:rsidRPr="00DE5079" w:rsidRDefault="00D51359" w:rsidP="00DE5079">
            <w:pPr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 xml:space="preserve">من  يوم </w:t>
            </w:r>
            <w:permStart w:id="57093616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57093616"/>
            <w:r w:rsidRPr="00DE5079">
              <w:rPr>
                <w:rFonts w:cs="PNU" w:hint="cs"/>
                <w:sz w:val="18"/>
                <w:szCs w:val="18"/>
                <w:rtl/>
              </w:rPr>
              <w:t xml:space="preserve">/ </w:t>
            </w:r>
            <w:permStart w:id="1010443063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010443063"/>
            <w:r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28588262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28588262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C55E38" w:rsidRPr="00DE5079">
              <w:rPr>
                <w:rFonts w:cs="PNU" w:hint="cs"/>
                <w:sz w:val="18"/>
                <w:szCs w:val="18"/>
                <w:rtl/>
              </w:rPr>
              <w:t>هـ حتى يوم</w:t>
            </w:r>
            <w:permStart w:id="290093801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290093801"/>
            <w:r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343175305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343175305"/>
            <w:r w:rsidR="00C55E38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Pr="00DE5079">
              <w:rPr>
                <w:rFonts w:cs="PNU" w:hint="cs"/>
                <w:sz w:val="18"/>
                <w:szCs w:val="18"/>
                <w:rtl/>
              </w:rPr>
              <w:t>/</w:t>
            </w:r>
            <w:permStart w:id="949117142" w:edGrp="everyone"/>
            <w:proofErr w:type="gramStart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949117142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E507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Pr="00DE5079">
              <w:rPr>
                <w:rFonts w:cs="PNU" w:hint="cs"/>
                <w:sz w:val="18"/>
                <w:szCs w:val="18"/>
                <w:rtl/>
              </w:rPr>
              <w:t>هـ</w:t>
            </w:r>
            <w:proofErr w:type="gramEnd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</w:p>
          <w:p w:rsidR="00D51359" w:rsidRPr="00DE5079" w:rsidRDefault="00C55E38" w:rsidP="00DE5079">
            <w:pPr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ومن  يوم</w:t>
            </w:r>
            <w:permStart w:id="1329989650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329989650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1098449077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098449077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1008930747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008930747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Pr="00DE5079">
              <w:rPr>
                <w:rFonts w:cs="PNU" w:hint="cs"/>
                <w:sz w:val="18"/>
                <w:szCs w:val="18"/>
                <w:rtl/>
              </w:rPr>
              <w:t xml:space="preserve">هـ حتى </w:t>
            </w:r>
            <w:proofErr w:type="gramStart"/>
            <w:r w:rsidRPr="00DE5079">
              <w:rPr>
                <w:rFonts w:cs="PNU" w:hint="cs"/>
                <w:sz w:val="18"/>
                <w:szCs w:val="18"/>
                <w:rtl/>
              </w:rPr>
              <w:t>يوم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 </w:t>
            </w:r>
            <w:permStart w:id="1866283127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866283127"/>
            <w:proofErr w:type="gramEnd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463877263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463877263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/</w:t>
            </w:r>
            <w:permStart w:id="156856137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56856137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E507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هـ               </w:t>
            </w:r>
          </w:p>
        </w:tc>
        <w:tc>
          <w:tcPr>
            <w:tcW w:w="993" w:type="dxa"/>
            <w:vAlign w:val="center"/>
          </w:tcPr>
          <w:p w:rsidR="00D51359" w:rsidRPr="00DE5079" w:rsidRDefault="00D51359" w:rsidP="00CB4B60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</w:t>
            </w:r>
          </w:p>
        </w:tc>
      </w:tr>
      <w:tr w:rsidR="00D51359" w:rsidRPr="00DE5079" w:rsidTr="00CB4B60">
        <w:tc>
          <w:tcPr>
            <w:tcW w:w="324" w:type="dxa"/>
            <w:vAlign w:val="center"/>
          </w:tcPr>
          <w:p w:rsidR="00D51359" w:rsidRPr="00DE5079" w:rsidRDefault="00D51359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117850426" w:edGrp="everyone" w:colFirst="1" w:colLast="1"/>
            <w:permStart w:id="1827874987" w:edGrp="everyone" w:colFirst="3" w:colLast="3"/>
            <w:permStart w:id="212104596" w:edGrp="everyone" w:colFirst="4" w:colLast="4"/>
            <w:permStart w:id="1120081625" w:edGrp="everyone" w:colFirst="5" w:colLast="5"/>
            <w:permStart w:id="337278410" w:edGrp="everyone" w:colFirst="6" w:colLast="6"/>
            <w:permStart w:id="759980523" w:edGrp="everyone" w:colFirst="8" w:colLast="8"/>
            <w:permEnd w:id="1291211593"/>
            <w:permEnd w:id="763771945"/>
            <w:permEnd w:id="1054484583"/>
            <w:permEnd w:id="1416000114"/>
            <w:permEnd w:id="1262882404"/>
            <w:permEnd w:id="1758098865"/>
            <w:r w:rsidRPr="00DE5079">
              <w:rPr>
                <w:rFonts w:cs="PNU" w:hint="cs"/>
                <w:sz w:val="18"/>
                <w:szCs w:val="18"/>
                <w:rtl/>
              </w:rPr>
              <w:t>4</w:t>
            </w:r>
          </w:p>
        </w:tc>
        <w:tc>
          <w:tcPr>
            <w:tcW w:w="2953" w:type="dxa"/>
            <w:vAlign w:val="center"/>
          </w:tcPr>
          <w:p w:rsidR="00D51359" w:rsidRPr="00DE5079" w:rsidRDefault="00DE5079" w:rsidP="001F2083">
            <w:pPr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------</w:t>
            </w:r>
          </w:p>
        </w:tc>
        <w:tc>
          <w:tcPr>
            <w:tcW w:w="2468" w:type="dxa"/>
            <w:vAlign w:val="center"/>
          </w:tcPr>
          <w:p w:rsidR="00D51359" w:rsidRPr="00DE5079" w:rsidRDefault="00DE5079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11951119" w:edGrp="everyone"/>
            <w:r w:rsidRPr="00DE5079">
              <w:rPr>
                <w:rFonts w:cs="PNU" w:hint="cs"/>
                <w:sz w:val="18"/>
                <w:szCs w:val="18"/>
                <w:rtl/>
              </w:rPr>
              <w:t>----------------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-------</w:t>
            </w:r>
            <w:permEnd w:id="11951119"/>
          </w:p>
        </w:tc>
        <w:tc>
          <w:tcPr>
            <w:tcW w:w="984" w:type="dxa"/>
            <w:vAlign w:val="center"/>
          </w:tcPr>
          <w:p w:rsidR="00D51359" w:rsidRPr="00DE5079" w:rsidRDefault="00D51359" w:rsidP="001F2083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</w:t>
            </w:r>
          </w:p>
        </w:tc>
        <w:tc>
          <w:tcPr>
            <w:tcW w:w="1276" w:type="dxa"/>
            <w:vAlign w:val="center"/>
          </w:tcPr>
          <w:p w:rsidR="00D51359" w:rsidRPr="00DE5079" w:rsidRDefault="00D51359" w:rsidP="001F2083">
            <w:pPr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</w:t>
            </w:r>
          </w:p>
        </w:tc>
        <w:tc>
          <w:tcPr>
            <w:tcW w:w="1701" w:type="dxa"/>
            <w:vAlign w:val="center"/>
          </w:tcPr>
          <w:p w:rsidR="00D51359" w:rsidRPr="00DE5079" w:rsidRDefault="00DE5079" w:rsidP="00CB4B60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</w:t>
            </w:r>
          </w:p>
        </w:tc>
        <w:tc>
          <w:tcPr>
            <w:tcW w:w="1559" w:type="dxa"/>
            <w:vAlign w:val="center"/>
          </w:tcPr>
          <w:p w:rsidR="00D51359" w:rsidRPr="00DE5079" w:rsidRDefault="00DE5079" w:rsidP="00CB4B60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</w:t>
            </w:r>
          </w:p>
        </w:tc>
        <w:tc>
          <w:tcPr>
            <w:tcW w:w="3544" w:type="dxa"/>
          </w:tcPr>
          <w:p w:rsidR="00D51359" w:rsidRPr="00DE5079" w:rsidRDefault="00C55E38" w:rsidP="00DE5079">
            <w:pPr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من  يوم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permStart w:id="1922530698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922530698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1686916763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686916763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/ </w:t>
            </w:r>
            <w:permStart w:id="1579297026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579297026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 </w:t>
            </w:r>
            <w:r w:rsidR="00DE507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Pr="00DE5079">
              <w:rPr>
                <w:rFonts w:cs="PNU" w:hint="cs"/>
                <w:sz w:val="18"/>
                <w:szCs w:val="18"/>
                <w:rtl/>
              </w:rPr>
              <w:t xml:space="preserve">هـ حتى </w:t>
            </w:r>
            <w:proofErr w:type="gramStart"/>
            <w:r w:rsidRPr="00DE5079">
              <w:rPr>
                <w:rFonts w:cs="PNU" w:hint="cs"/>
                <w:sz w:val="18"/>
                <w:szCs w:val="18"/>
                <w:rtl/>
              </w:rPr>
              <w:t xml:space="preserve">يوم 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permStart w:id="1430526665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430526665"/>
            <w:proofErr w:type="gramEnd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 </w:t>
            </w:r>
            <w:permStart w:id="384779939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384779939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2022511369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2022511369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E5079" w:rsidRPr="00DE5079">
              <w:rPr>
                <w:rFonts w:cs="PNU" w:hint="cs"/>
                <w:sz w:val="18"/>
                <w:szCs w:val="18"/>
                <w:rtl/>
              </w:rPr>
              <w:t>هـ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</w:p>
          <w:p w:rsidR="00D51359" w:rsidRPr="00DE5079" w:rsidRDefault="00C55E38" w:rsidP="00DE5079">
            <w:pPr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ومن  يوم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permStart w:id="1772491272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772491272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/</w:t>
            </w:r>
            <w:permStart w:id="903176649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903176649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/</w:t>
            </w:r>
            <w:permStart w:id="203058560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203058560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Pr="00DE5079">
              <w:rPr>
                <w:rFonts w:cs="PNU" w:hint="cs"/>
                <w:sz w:val="18"/>
                <w:szCs w:val="18"/>
                <w:rtl/>
              </w:rPr>
              <w:t xml:space="preserve">هـ حتى </w:t>
            </w:r>
            <w:proofErr w:type="gramStart"/>
            <w:r w:rsidRPr="00DE5079">
              <w:rPr>
                <w:rFonts w:cs="PNU" w:hint="cs"/>
                <w:sz w:val="18"/>
                <w:szCs w:val="18"/>
                <w:rtl/>
              </w:rPr>
              <w:t xml:space="preserve">يوم 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permStart w:id="288780872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288780872"/>
            <w:proofErr w:type="gramEnd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 </w:t>
            </w:r>
            <w:permStart w:id="118848793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18848793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/ </w:t>
            </w:r>
            <w:permStart w:id="1956600650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956600650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E5079" w:rsidRPr="00DE5079">
              <w:rPr>
                <w:rFonts w:cs="PNU" w:hint="cs"/>
                <w:sz w:val="18"/>
                <w:szCs w:val="18"/>
                <w:rtl/>
              </w:rPr>
              <w:t>هـ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              </w:t>
            </w:r>
          </w:p>
        </w:tc>
        <w:tc>
          <w:tcPr>
            <w:tcW w:w="993" w:type="dxa"/>
            <w:vAlign w:val="center"/>
          </w:tcPr>
          <w:p w:rsidR="00D51359" w:rsidRPr="00DE5079" w:rsidRDefault="00D51359" w:rsidP="00CB4B60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</w:t>
            </w:r>
          </w:p>
        </w:tc>
      </w:tr>
      <w:tr w:rsidR="00D51359" w:rsidRPr="00DE5079" w:rsidTr="00CB4B60">
        <w:tc>
          <w:tcPr>
            <w:tcW w:w="324" w:type="dxa"/>
            <w:vAlign w:val="center"/>
          </w:tcPr>
          <w:p w:rsidR="00D51359" w:rsidRPr="00DE5079" w:rsidRDefault="00D51359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1207896035" w:edGrp="everyone" w:colFirst="1" w:colLast="1"/>
            <w:permStart w:id="1903119250" w:edGrp="everyone" w:colFirst="3" w:colLast="3"/>
            <w:permStart w:id="1042448373" w:edGrp="everyone" w:colFirst="4" w:colLast="4"/>
            <w:permStart w:id="1455777864" w:edGrp="everyone" w:colFirst="5" w:colLast="5"/>
            <w:permStart w:id="383649735" w:edGrp="everyone" w:colFirst="6" w:colLast="6"/>
            <w:permStart w:id="480578263" w:edGrp="everyone" w:colFirst="8" w:colLast="8"/>
            <w:permEnd w:id="117850426"/>
            <w:permEnd w:id="1827874987"/>
            <w:permEnd w:id="212104596"/>
            <w:permEnd w:id="1120081625"/>
            <w:permEnd w:id="337278410"/>
            <w:permEnd w:id="759980523"/>
            <w:r w:rsidRPr="00DE5079">
              <w:rPr>
                <w:rFonts w:cs="PNU" w:hint="cs"/>
                <w:sz w:val="18"/>
                <w:szCs w:val="18"/>
                <w:rtl/>
              </w:rPr>
              <w:t>5</w:t>
            </w:r>
          </w:p>
        </w:tc>
        <w:tc>
          <w:tcPr>
            <w:tcW w:w="2953" w:type="dxa"/>
            <w:vAlign w:val="center"/>
          </w:tcPr>
          <w:p w:rsidR="00D51359" w:rsidRPr="00DE5079" w:rsidRDefault="00DE5079" w:rsidP="001F2083">
            <w:pPr>
              <w:tabs>
                <w:tab w:val="left" w:pos="2388"/>
                <w:tab w:val="left" w:pos="2553"/>
              </w:tabs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------</w:t>
            </w:r>
          </w:p>
        </w:tc>
        <w:tc>
          <w:tcPr>
            <w:tcW w:w="2468" w:type="dxa"/>
            <w:vAlign w:val="center"/>
          </w:tcPr>
          <w:p w:rsidR="00D51359" w:rsidRPr="00DE5079" w:rsidRDefault="00DE5079" w:rsidP="00DD4E85">
            <w:pPr>
              <w:jc w:val="center"/>
              <w:rPr>
                <w:rFonts w:cs="PNU"/>
                <w:sz w:val="18"/>
                <w:szCs w:val="18"/>
                <w:rtl/>
              </w:rPr>
            </w:pPr>
            <w:permStart w:id="1425698201" w:edGrp="everyone"/>
            <w:r w:rsidRPr="00DE5079">
              <w:rPr>
                <w:rFonts w:cs="PNU" w:hint="cs"/>
                <w:sz w:val="18"/>
                <w:szCs w:val="18"/>
                <w:rtl/>
              </w:rPr>
              <w:t>--------------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--------</w:t>
            </w:r>
            <w:permEnd w:id="1425698201"/>
          </w:p>
        </w:tc>
        <w:tc>
          <w:tcPr>
            <w:tcW w:w="984" w:type="dxa"/>
            <w:vAlign w:val="center"/>
          </w:tcPr>
          <w:p w:rsidR="00D51359" w:rsidRPr="00DE5079" w:rsidRDefault="00D51359" w:rsidP="001F2083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</w:t>
            </w:r>
          </w:p>
        </w:tc>
        <w:tc>
          <w:tcPr>
            <w:tcW w:w="1276" w:type="dxa"/>
            <w:vAlign w:val="center"/>
          </w:tcPr>
          <w:p w:rsidR="00D51359" w:rsidRPr="00DE5079" w:rsidRDefault="00D51359" w:rsidP="001F2083">
            <w:pPr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</w:t>
            </w:r>
          </w:p>
        </w:tc>
        <w:tc>
          <w:tcPr>
            <w:tcW w:w="1701" w:type="dxa"/>
            <w:vAlign w:val="center"/>
          </w:tcPr>
          <w:p w:rsidR="00D51359" w:rsidRPr="00DE5079" w:rsidRDefault="00DE5079" w:rsidP="00CB4B60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----</w:t>
            </w:r>
          </w:p>
        </w:tc>
        <w:tc>
          <w:tcPr>
            <w:tcW w:w="1559" w:type="dxa"/>
            <w:vAlign w:val="center"/>
          </w:tcPr>
          <w:p w:rsidR="00D51359" w:rsidRPr="00DE5079" w:rsidRDefault="00DE5079" w:rsidP="00CB4B60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------------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---</w:t>
            </w:r>
          </w:p>
        </w:tc>
        <w:tc>
          <w:tcPr>
            <w:tcW w:w="3544" w:type="dxa"/>
          </w:tcPr>
          <w:p w:rsidR="00D51359" w:rsidRPr="00DE5079" w:rsidRDefault="00D51359" w:rsidP="00DE5079">
            <w:pPr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 xml:space="preserve">من  يوم </w:t>
            </w:r>
            <w:permStart w:id="346114600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346114600"/>
            <w:r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1564092257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564092257"/>
            <w:r w:rsidRPr="00DE5079">
              <w:rPr>
                <w:rFonts w:cs="PNU" w:hint="cs"/>
                <w:sz w:val="18"/>
                <w:szCs w:val="18"/>
                <w:rtl/>
              </w:rPr>
              <w:t xml:space="preserve"> / </w:t>
            </w:r>
            <w:permStart w:id="1899054937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899054937"/>
            <w:r w:rsidR="00C55E38" w:rsidRPr="00DE5079">
              <w:rPr>
                <w:rFonts w:cs="PNU" w:hint="cs"/>
                <w:sz w:val="18"/>
                <w:szCs w:val="18"/>
                <w:rtl/>
              </w:rPr>
              <w:t xml:space="preserve"> هـ حتى </w:t>
            </w:r>
            <w:proofErr w:type="gramStart"/>
            <w:r w:rsidR="00C55E38" w:rsidRPr="00DE5079">
              <w:rPr>
                <w:rFonts w:cs="PNU" w:hint="cs"/>
                <w:sz w:val="18"/>
                <w:szCs w:val="18"/>
                <w:rtl/>
              </w:rPr>
              <w:t xml:space="preserve">يوم </w:t>
            </w:r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permStart w:id="1630478837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630478837"/>
            <w:proofErr w:type="gramEnd"/>
            <w:r w:rsidRPr="00DE5079">
              <w:rPr>
                <w:rFonts w:cs="PNU" w:hint="cs"/>
                <w:sz w:val="18"/>
                <w:szCs w:val="18"/>
                <w:rtl/>
              </w:rPr>
              <w:t xml:space="preserve">/ </w:t>
            </w:r>
            <w:permStart w:id="488839206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488839206"/>
            <w:r w:rsidRPr="00DE5079">
              <w:rPr>
                <w:rFonts w:cs="PNU" w:hint="cs"/>
                <w:sz w:val="18"/>
                <w:szCs w:val="18"/>
                <w:rtl/>
              </w:rPr>
              <w:t xml:space="preserve"> / </w:t>
            </w:r>
            <w:permStart w:id="1873177543" w:edGrp="everyone"/>
            <w:r w:rsidR="00C55E38"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873177543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E5079" w:rsidRPr="00DE5079">
              <w:rPr>
                <w:rFonts w:cs="PNU" w:hint="cs"/>
                <w:sz w:val="18"/>
                <w:szCs w:val="18"/>
                <w:rtl/>
              </w:rPr>
              <w:t>هـ</w:t>
            </w:r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</w:p>
          <w:p w:rsidR="00D51359" w:rsidRPr="00DE5079" w:rsidRDefault="00C55E38" w:rsidP="00DE5079">
            <w:pPr>
              <w:rPr>
                <w:rFonts w:cs="PNU"/>
                <w:sz w:val="18"/>
                <w:szCs w:val="18"/>
                <w:rtl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ومن  يوم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 </w:t>
            </w:r>
            <w:permStart w:id="407600994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407600994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/ </w:t>
            </w:r>
            <w:permStart w:id="2129535644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2129535644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/</w:t>
            </w:r>
            <w:permStart w:id="1561867139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561867139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Pr="00DE5079">
              <w:rPr>
                <w:rFonts w:cs="PNU" w:hint="cs"/>
                <w:sz w:val="18"/>
                <w:szCs w:val="18"/>
                <w:rtl/>
              </w:rPr>
              <w:t>هـ حتى يوم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permStart w:id="148642440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48642440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/ </w:t>
            </w:r>
            <w:permStart w:id="391124352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391124352"/>
            <w:r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>/</w:t>
            </w:r>
            <w:permStart w:id="1654525821" w:edGrp="everyone"/>
            <w:r w:rsidRPr="00DE5079">
              <w:rPr>
                <w:rFonts w:cs="PNU" w:hint="cs"/>
                <w:sz w:val="18"/>
                <w:szCs w:val="18"/>
                <w:rtl/>
              </w:rPr>
              <w:t>--</w:t>
            </w:r>
            <w:permEnd w:id="1654525821"/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</w:t>
            </w:r>
            <w:r w:rsidR="00DE5079" w:rsidRPr="00DE5079">
              <w:rPr>
                <w:rFonts w:cs="PNU" w:hint="cs"/>
                <w:sz w:val="18"/>
                <w:szCs w:val="18"/>
                <w:rtl/>
              </w:rPr>
              <w:t>هـ</w:t>
            </w:r>
            <w:r w:rsidR="00D51359" w:rsidRPr="00DE5079">
              <w:rPr>
                <w:rFonts w:cs="PNU" w:hint="cs"/>
                <w:sz w:val="18"/>
                <w:szCs w:val="18"/>
                <w:rtl/>
              </w:rPr>
              <w:t xml:space="preserve">               </w:t>
            </w:r>
          </w:p>
        </w:tc>
        <w:tc>
          <w:tcPr>
            <w:tcW w:w="993" w:type="dxa"/>
            <w:vAlign w:val="center"/>
          </w:tcPr>
          <w:p w:rsidR="00D51359" w:rsidRPr="00DE5079" w:rsidRDefault="00D51359" w:rsidP="00CB4B60">
            <w:pPr>
              <w:jc w:val="center"/>
              <w:rPr>
                <w:sz w:val="18"/>
                <w:szCs w:val="18"/>
              </w:rPr>
            </w:pPr>
            <w:r w:rsidRPr="00DE5079">
              <w:rPr>
                <w:rFonts w:cs="PNU" w:hint="cs"/>
                <w:sz w:val="18"/>
                <w:szCs w:val="18"/>
                <w:rtl/>
              </w:rPr>
              <w:t>--------</w:t>
            </w:r>
          </w:p>
        </w:tc>
      </w:tr>
      <w:permEnd w:id="1207896035"/>
      <w:permEnd w:id="1903119250"/>
      <w:permEnd w:id="1042448373"/>
      <w:permEnd w:id="1455777864"/>
      <w:permEnd w:id="383649735"/>
      <w:permEnd w:id="480578263"/>
    </w:tbl>
    <w:p w:rsidR="00665DA7" w:rsidRPr="00BF0932" w:rsidRDefault="00665DA7" w:rsidP="00DF5E54">
      <w:pPr>
        <w:tabs>
          <w:tab w:val="left" w:pos="6296"/>
        </w:tabs>
        <w:rPr>
          <w:rFonts w:cs="PNU"/>
          <w:sz w:val="16"/>
          <w:szCs w:val="16"/>
          <w:rtl/>
        </w:rPr>
      </w:pPr>
    </w:p>
    <w:sectPr w:rsidR="00665DA7" w:rsidRPr="00BF0932" w:rsidSect="00DF5E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622" w:right="1808" w:bottom="1418" w:left="709" w:header="57" w:footer="77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B63" w:rsidRDefault="00853B63" w:rsidP="000A2DE1">
      <w:r>
        <w:separator/>
      </w:r>
    </w:p>
  </w:endnote>
  <w:endnote w:type="continuationSeparator" w:id="0">
    <w:p w:rsidR="00853B63" w:rsidRDefault="00853B63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NU">
    <w:altName w:val="Courier New"/>
    <w:charset w:val="B2"/>
    <w:family w:val="auto"/>
    <w:pitch w:val="variable"/>
    <w:sig w:usb0="00002000" w:usb1="00000000" w:usb2="0000000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AE1" w:rsidRDefault="000B2AE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B82" w:rsidRPr="00D50CAE" w:rsidRDefault="00DF5E54" w:rsidP="00272D65">
    <w:pPr>
      <w:tabs>
        <w:tab w:val="left" w:pos="6626"/>
      </w:tabs>
      <w:rPr>
        <w:rFonts w:cs="PNU"/>
        <w:sz w:val="18"/>
        <w:szCs w:val="18"/>
        <w:rtl/>
      </w:rPr>
    </w:pPr>
    <w:r>
      <w:rPr>
        <w:rFonts w:cs="PNU"/>
        <w:b/>
        <w:bCs/>
        <w:noProof/>
        <w:sz w:val="18"/>
        <w:szCs w:val="18"/>
      </w:rPr>
      <w:drawing>
        <wp:anchor distT="0" distB="0" distL="114300" distR="114300" simplePos="0" relativeHeight="251684352" behindDoc="0" locked="0" layoutInCell="1" allowOverlap="1" wp14:anchorId="2A090E8B" wp14:editId="387FB9D9">
          <wp:simplePos x="0" y="0"/>
          <wp:positionH relativeFrom="column">
            <wp:posOffset>137795</wp:posOffset>
          </wp:positionH>
          <wp:positionV relativeFrom="paragraph">
            <wp:posOffset>-169941</wp:posOffset>
          </wp:positionV>
          <wp:extent cx="516255" cy="581025"/>
          <wp:effectExtent l="0" t="0" r="0" b="9525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660A">
      <w:rPr>
        <w:b/>
        <w:bCs/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3A8E37C1" wp14:editId="7CFDA753">
              <wp:simplePos x="0" y="0"/>
              <wp:positionH relativeFrom="margin">
                <wp:posOffset>1151890</wp:posOffset>
              </wp:positionH>
              <wp:positionV relativeFrom="margin">
                <wp:posOffset>3440430</wp:posOffset>
              </wp:positionV>
              <wp:extent cx="1654810" cy="976630"/>
              <wp:effectExtent l="0" t="0" r="254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4810" cy="976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660A" w:rsidRPr="00DE5079" w:rsidRDefault="0060660A" w:rsidP="0060660A">
                          <w:pPr>
                            <w:tabs>
                              <w:tab w:val="left" w:pos="6626"/>
                            </w:tabs>
                            <w:rPr>
                              <w:rFonts w:cs="PNU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DE5079">
                            <w:rPr>
                              <w:rFonts w:cs="PNU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اعتماد الرئيس المباشر</w:t>
                          </w:r>
                        </w:p>
                        <w:p w:rsidR="0060660A" w:rsidRPr="00DE5079" w:rsidRDefault="0060660A" w:rsidP="006877D2">
                          <w:pPr>
                            <w:tabs>
                              <w:tab w:val="left" w:pos="6626"/>
                            </w:tabs>
                            <w:rPr>
                              <w:rFonts w:cs="PNU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DE5079">
                            <w:rPr>
                              <w:rFonts w:cs="PNU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الاسم: </w:t>
                          </w:r>
                          <w:permStart w:id="1130528187" w:edGrp="everyone"/>
                          <w:r w:rsidRPr="00DE5079">
                            <w:rPr>
                              <w:rFonts w:cs="PNU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</w:t>
                          </w:r>
                          <w:permEnd w:id="1130528187"/>
                          <w:r w:rsidRPr="00DE5079">
                            <w:rPr>
                              <w:rFonts w:cs="PNU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                                </w:t>
                          </w:r>
                        </w:p>
                        <w:p w:rsidR="0060660A" w:rsidRPr="00DE5079" w:rsidRDefault="0060660A" w:rsidP="0060660A">
                          <w:pPr>
                            <w:rPr>
                              <w:rFonts w:cs="PNU"/>
                              <w:sz w:val="20"/>
                              <w:szCs w:val="20"/>
                            </w:rPr>
                          </w:pPr>
                          <w:r w:rsidRPr="00DE5079">
                            <w:rPr>
                              <w:rFonts w:cs="PNU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التوقيع:</w:t>
                          </w:r>
                          <w:permStart w:id="866994592" w:edGrp="everyone"/>
                          <w:r w:rsidRPr="00DE5079">
                            <w:rPr>
                              <w:rFonts w:cs="PNU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</w:t>
                          </w:r>
                          <w:r w:rsidR="00CB4B60">
                            <w:rPr>
                              <w:rFonts w:cs="PNU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</w:t>
                          </w:r>
                          <w:r w:rsidRPr="00DE5079">
                            <w:rPr>
                              <w:rFonts w:cs="PNU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</w:t>
                          </w:r>
                          <w:permEnd w:id="866994592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A8E37C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90.7pt;margin-top:270.9pt;width:130.3pt;height:76.9pt;z-index:2516812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" stroked="f">
              <v:textbox style="mso-fit-shape-to-text:t">
                <w:txbxContent>
                  <w:p w:rsidR="0060660A" w:rsidRPr="00DE5079" w:rsidRDefault="0060660A" w:rsidP="0060660A">
                    <w:pPr>
                      <w:tabs>
                        <w:tab w:val="left" w:pos="6626"/>
                      </w:tabs>
                      <w:rPr>
                        <w:rFonts w:cs="PNU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DE5079">
                      <w:rPr>
                        <w:rFonts w:cs="PNU" w:hint="cs"/>
                        <w:b/>
                        <w:bCs/>
                        <w:sz w:val="20"/>
                        <w:szCs w:val="20"/>
                        <w:rtl/>
                      </w:rPr>
                      <w:t>اعتماد الرئيس المباشر</w:t>
                    </w:r>
                  </w:p>
                  <w:p w:rsidR="0060660A" w:rsidRPr="00DE5079" w:rsidRDefault="0060660A" w:rsidP="006877D2">
                    <w:pPr>
                      <w:tabs>
                        <w:tab w:val="left" w:pos="6626"/>
                      </w:tabs>
                      <w:rPr>
                        <w:rFonts w:cs="PNU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DE5079">
                      <w:rPr>
                        <w:rFonts w:cs="PNU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الاسم: </w:t>
                    </w:r>
                    <w:permStart w:id="1130528187" w:edGrp="everyone"/>
                    <w:r w:rsidRPr="00DE5079">
                      <w:rPr>
                        <w:rFonts w:cs="PNU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</w:t>
                    </w:r>
                    <w:permEnd w:id="1130528187"/>
                    <w:r w:rsidRPr="00DE5079">
                      <w:rPr>
                        <w:rFonts w:cs="PNU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                             </w:t>
                    </w:r>
                  </w:p>
                  <w:p w:rsidR="0060660A" w:rsidRPr="00DE5079" w:rsidRDefault="0060660A" w:rsidP="0060660A">
                    <w:pPr>
                      <w:rPr>
                        <w:rFonts w:cs="PNU"/>
                        <w:sz w:val="20"/>
                        <w:szCs w:val="20"/>
                      </w:rPr>
                    </w:pPr>
                    <w:r w:rsidRPr="00DE5079">
                      <w:rPr>
                        <w:rFonts w:cs="PNU" w:hint="cs"/>
                        <w:b/>
                        <w:bCs/>
                        <w:sz w:val="20"/>
                        <w:szCs w:val="20"/>
                        <w:rtl/>
                      </w:rPr>
                      <w:t>التوقيع:</w:t>
                    </w:r>
                    <w:permStart w:id="866994592" w:edGrp="everyone"/>
                    <w:r w:rsidRPr="00DE5079">
                      <w:rPr>
                        <w:rFonts w:cs="PNU" w:hint="cs"/>
                        <w:b/>
                        <w:bCs/>
                        <w:sz w:val="20"/>
                        <w:szCs w:val="20"/>
                        <w:rtl/>
                      </w:rPr>
                      <w:t>................</w:t>
                    </w:r>
                    <w:r w:rsidR="00CB4B60">
                      <w:rPr>
                        <w:rFonts w:cs="PNU" w:hint="cs"/>
                        <w:b/>
                        <w:bCs/>
                        <w:sz w:val="20"/>
                        <w:szCs w:val="20"/>
                        <w:rtl/>
                      </w:rPr>
                      <w:t>.</w:t>
                    </w:r>
                    <w:r w:rsidRPr="00DE5079">
                      <w:rPr>
                        <w:rFonts w:cs="PNU" w:hint="cs"/>
                        <w:b/>
                        <w:bCs/>
                        <w:sz w:val="20"/>
                        <w:szCs w:val="20"/>
                        <w:rtl/>
                      </w:rPr>
                      <w:t>..........</w:t>
                    </w:r>
                    <w:permEnd w:id="866994592"/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90561B">
      <w:rPr>
        <w:b/>
        <w:bCs/>
        <w:noProof/>
        <w:rtl/>
      </w:rPr>
      <w:drawing>
        <wp:anchor distT="0" distB="0" distL="114300" distR="114300" simplePos="0" relativeHeight="251683328" behindDoc="0" locked="0" layoutInCell="1" allowOverlap="1" wp14:anchorId="1580512A" wp14:editId="76B6820F">
          <wp:simplePos x="0" y="0"/>
          <wp:positionH relativeFrom="column">
            <wp:posOffset>9103360</wp:posOffset>
          </wp:positionH>
          <wp:positionV relativeFrom="paragraph">
            <wp:posOffset>-34925</wp:posOffset>
          </wp:positionV>
          <wp:extent cx="209550" cy="222885"/>
          <wp:effectExtent l="0" t="0" r="0" b="5715"/>
          <wp:wrapNone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" cy="222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B82">
      <w:rPr>
        <w:rFonts w:hint="cs"/>
        <w:b/>
        <w:bCs/>
        <w:rtl/>
      </w:rPr>
      <w:t xml:space="preserve">  </w:t>
    </w:r>
    <w:r w:rsidR="00AB597A" w:rsidRPr="00D50CAE">
      <w:rPr>
        <w:rFonts w:cs="PNU" w:hint="cs"/>
        <w:sz w:val="18"/>
        <w:szCs w:val="18"/>
        <w:rtl/>
      </w:rPr>
      <w:t>رقم النموذج: 1901-012001020101</w:t>
    </w:r>
  </w:p>
  <w:p w:rsidR="00446B82" w:rsidRDefault="00446B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AE1" w:rsidRDefault="000B2AE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B63" w:rsidRDefault="00853B63" w:rsidP="000A2DE1">
      <w:r>
        <w:separator/>
      </w:r>
    </w:p>
  </w:footnote>
  <w:footnote w:type="continuationSeparator" w:id="0">
    <w:p w:rsidR="00853B63" w:rsidRDefault="00853B63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D65" w:rsidRDefault="00853B6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DE1" w:rsidRDefault="00272D65" w:rsidP="00F9709D">
    <w:pPr>
      <w:pStyle w:val="a4"/>
      <w:tabs>
        <w:tab w:val="clear" w:pos="4153"/>
        <w:tab w:val="clear" w:pos="8306"/>
      </w:tabs>
      <w:rPr>
        <w:rtl/>
      </w:rPr>
    </w:pPr>
    <w:r>
      <w:rPr>
        <w:rFonts w:cs="Traditional Arabic"/>
        <w:noProof/>
        <w:rtl/>
      </w:rPr>
      <w:drawing>
        <wp:anchor distT="0" distB="0" distL="114300" distR="114300" simplePos="0" relativeHeight="251685376" behindDoc="0" locked="0" layoutInCell="1" allowOverlap="1" wp14:anchorId="255634AD" wp14:editId="772FA06B">
          <wp:simplePos x="0" y="0"/>
          <wp:positionH relativeFrom="column">
            <wp:posOffset>721360</wp:posOffset>
          </wp:positionH>
          <wp:positionV relativeFrom="paragraph">
            <wp:posOffset>163830</wp:posOffset>
          </wp:positionV>
          <wp:extent cx="8458200" cy="1819275"/>
          <wp:effectExtent l="0" t="0" r="0" b="9525"/>
          <wp:wrapNone/>
          <wp:docPr id="6" name="صورة 6" descr="\\pmcrantpsvm01.ads.pnu.edu.sa\PMCRSTGVDI02\Jaalshaeibi\Desktop\ترويسة للنموذج-العرض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mcrantpsvm01.ads.pnu.edu.sa\PMCRSTGVDI02\Jaalshaeibi\Desktop\ترويسة للنموذج-العرض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20"/>
      <w:bidiVisual/>
      <w:tblW w:w="8881" w:type="dxa"/>
      <w:tblInd w:w="-11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0"/>
      <w:gridCol w:w="3741"/>
    </w:tblGrid>
    <w:tr w:rsidR="00AA583B" w:rsidRPr="002A0E85" w:rsidTr="00AA583B">
      <w:trPr>
        <w:trHeight w:val="2254"/>
      </w:trPr>
      <w:tc>
        <w:tcPr>
          <w:tcW w:w="5140" w:type="dxa"/>
          <w:hideMark/>
        </w:tcPr>
        <w:p w:rsidR="00AA583B" w:rsidRPr="002A0E85" w:rsidRDefault="00AA583B" w:rsidP="00E0582D">
          <w:pPr>
            <w:rPr>
              <w:rFonts w:ascii="Sakkal Majalla" w:eastAsia="Times New Roman" w:hAnsi="Sakkal Majalla" w:cs="Sakkal Majalla"/>
              <w:b/>
              <w:bCs/>
              <w:noProof/>
              <w:sz w:val="20"/>
              <w:szCs w:val="20"/>
              <w:u w:val="single"/>
              <w:lang w:val="en-GB" w:eastAsia="ar-SA"/>
            </w:rPr>
          </w:pPr>
        </w:p>
      </w:tc>
      <w:tc>
        <w:tcPr>
          <w:tcW w:w="3741" w:type="dxa"/>
          <w:hideMark/>
        </w:tcPr>
        <w:p w:rsidR="00AA583B" w:rsidRPr="002A0E85" w:rsidRDefault="00AA583B" w:rsidP="00E0582D">
          <w:pPr>
            <w:jc w:val="right"/>
            <w:rPr>
              <w:rFonts w:ascii="Times New Roman" w:eastAsia="Times New Roman" w:hAnsi="Times New Roman" w:cs="Traditional Arabic"/>
              <w:noProof/>
              <w:lang w:val="en-GB" w:eastAsia="ar-SA"/>
            </w:rPr>
          </w:pPr>
        </w:p>
      </w:tc>
    </w:tr>
  </w:tbl>
  <w:p w:rsidR="00104D39" w:rsidRDefault="00104D39" w:rsidP="00DD4E85">
    <w:pPr>
      <w:pStyle w:val="a4"/>
      <w:rPr>
        <w:rtl/>
      </w:rPr>
    </w:pPr>
  </w:p>
  <w:p w:rsidR="00DD4E85" w:rsidRDefault="00DD4E85" w:rsidP="00DD4E85">
    <w:pPr>
      <w:pStyle w:val="a4"/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D65" w:rsidRDefault="00853B6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S+FjCvMu5joKjjfw7Y9/mrKt+Xs=" w:salt="5RG0Wp5F/8CT1zm1wiLrQw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2F8"/>
    <w:rsid w:val="000213BF"/>
    <w:rsid w:val="0002512A"/>
    <w:rsid w:val="00057DBA"/>
    <w:rsid w:val="00065CB0"/>
    <w:rsid w:val="000811FD"/>
    <w:rsid w:val="00082841"/>
    <w:rsid w:val="00084E0A"/>
    <w:rsid w:val="00087A28"/>
    <w:rsid w:val="0009673D"/>
    <w:rsid w:val="00097522"/>
    <w:rsid w:val="000A27BA"/>
    <w:rsid w:val="000A2DE1"/>
    <w:rsid w:val="000B2AE1"/>
    <w:rsid w:val="000C1D62"/>
    <w:rsid w:val="000C6072"/>
    <w:rsid w:val="000F3E66"/>
    <w:rsid w:val="000F6C19"/>
    <w:rsid w:val="000F6DE3"/>
    <w:rsid w:val="00100BFD"/>
    <w:rsid w:val="00102149"/>
    <w:rsid w:val="00104D39"/>
    <w:rsid w:val="00112FC4"/>
    <w:rsid w:val="001149CF"/>
    <w:rsid w:val="00115C59"/>
    <w:rsid w:val="00145968"/>
    <w:rsid w:val="00151A45"/>
    <w:rsid w:val="0016184B"/>
    <w:rsid w:val="001621D1"/>
    <w:rsid w:val="00170AA4"/>
    <w:rsid w:val="00194C7E"/>
    <w:rsid w:val="001A5AB5"/>
    <w:rsid w:val="001C0CA9"/>
    <w:rsid w:val="001C1F9A"/>
    <w:rsid w:val="001C2F70"/>
    <w:rsid w:val="001D680E"/>
    <w:rsid w:val="001F2083"/>
    <w:rsid w:val="001F4B20"/>
    <w:rsid w:val="00204F38"/>
    <w:rsid w:val="0021286B"/>
    <w:rsid w:val="002347F3"/>
    <w:rsid w:val="0025569E"/>
    <w:rsid w:val="00272D65"/>
    <w:rsid w:val="0027318D"/>
    <w:rsid w:val="00281542"/>
    <w:rsid w:val="00284804"/>
    <w:rsid w:val="00285F80"/>
    <w:rsid w:val="00286CA3"/>
    <w:rsid w:val="002A4188"/>
    <w:rsid w:val="002B6FCD"/>
    <w:rsid w:val="002C77F4"/>
    <w:rsid w:val="002E46B4"/>
    <w:rsid w:val="002E4E80"/>
    <w:rsid w:val="002F4521"/>
    <w:rsid w:val="002F45B9"/>
    <w:rsid w:val="002F627F"/>
    <w:rsid w:val="003050BE"/>
    <w:rsid w:val="003176A4"/>
    <w:rsid w:val="00322042"/>
    <w:rsid w:val="00323237"/>
    <w:rsid w:val="0032603C"/>
    <w:rsid w:val="00331C4D"/>
    <w:rsid w:val="00333C65"/>
    <w:rsid w:val="003608F7"/>
    <w:rsid w:val="0038452D"/>
    <w:rsid w:val="00384C4A"/>
    <w:rsid w:val="00384E63"/>
    <w:rsid w:val="0039483B"/>
    <w:rsid w:val="003A50E2"/>
    <w:rsid w:val="003E2932"/>
    <w:rsid w:val="00400153"/>
    <w:rsid w:val="0040493B"/>
    <w:rsid w:val="004056CD"/>
    <w:rsid w:val="00416FDA"/>
    <w:rsid w:val="00433048"/>
    <w:rsid w:val="0043485E"/>
    <w:rsid w:val="00446B82"/>
    <w:rsid w:val="0048071B"/>
    <w:rsid w:val="00490AF8"/>
    <w:rsid w:val="00494D65"/>
    <w:rsid w:val="004A6654"/>
    <w:rsid w:val="004B5495"/>
    <w:rsid w:val="004B66E0"/>
    <w:rsid w:val="004E1E05"/>
    <w:rsid w:val="004F27C6"/>
    <w:rsid w:val="004F75D4"/>
    <w:rsid w:val="00507DB8"/>
    <w:rsid w:val="00524190"/>
    <w:rsid w:val="00534FCE"/>
    <w:rsid w:val="005356BF"/>
    <w:rsid w:val="00555504"/>
    <w:rsid w:val="00572619"/>
    <w:rsid w:val="0057262E"/>
    <w:rsid w:val="00575E48"/>
    <w:rsid w:val="00576E4C"/>
    <w:rsid w:val="00585CB6"/>
    <w:rsid w:val="005A013B"/>
    <w:rsid w:val="005A4BE5"/>
    <w:rsid w:val="005C100B"/>
    <w:rsid w:val="005C2965"/>
    <w:rsid w:val="005D3BFB"/>
    <w:rsid w:val="005D7769"/>
    <w:rsid w:val="005E3D32"/>
    <w:rsid w:val="005E498F"/>
    <w:rsid w:val="005F1E2F"/>
    <w:rsid w:val="005F46BF"/>
    <w:rsid w:val="00605680"/>
    <w:rsid w:val="0060660A"/>
    <w:rsid w:val="006219CA"/>
    <w:rsid w:val="00634548"/>
    <w:rsid w:val="0064602B"/>
    <w:rsid w:val="006460E0"/>
    <w:rsid w:val="00665DA7"/>
    <w:rsid w:val="00683F04"/>
    <w:rsid w:val="006877D2"/>
    <w:rsid w:val="006926FA"/>
    <w:rsid w:val="0069790F"/>
    <w:rsid w:val="006A63BB"/>
    <w:rsid w:val="006C563D"/>
    <w:rsid w:val="006D00ED"/>
    <w:rsid w:val="006D663B"/>
    <w:rsid w:val="006E4581"/>
    <w:rsid w:val="006F035B"/>
    <w:rsid w:val="006F22F8"/>
    <w:rsid w:val="006F7DB4"/>
    <w:rsid w:val="00704D70"/>
    <w:rsid w:val="00731D97"/>
    <w:rsid w:val="0073724D"/>
    <w:rsid w:val="00742BC5"/>
    <w:rsid w:val="007432DF"/>
    <w:rsid w:val="00743DE1"/>
    <w:rsid w:val="00746D88"/>
    <w:rsid w:val="00747443"/>
    <w:rsid w:val="00786530"/>
    <w:rsid w:val="007B420A"/>
    <w:rsid w:val="007B7805"/>
    <w:rsid w:val="007C515C"/>
    <w:rsid w:val="007D0907"/>
    <w:rsid w:val="007F401C"/>
    <w:rsid w:val="00803B00"/>
    <w:rsid w:val="0080439D"/>
    <w:rsid w:val="00830835"/>
    <w:rsid w:val="00832B65"/>
    <w:rsid w:val="008409C4"/>
    <w:rsid w:val="00840E6A"/>
    <w:rsid w:val="00844C83"/>
    <w:rsid w:val="00853B63"/>
    <w:rsid w:val="00857139"/>
    <w:rsid w:val="008635EF"/>
    <w:rsid w:val="00877CD5"/>
    <w:rsid w:val="00882D61"/>
    <w:rsid w:val="00886C0B"/>
    <w:rsid w:val="008B4AFA"/>
    <w:rsid w:val="008B573F"/>
    <w:rsid w:val="008C1526"/>
    <w:rsid w:val="008C52DA"/>
    <w:rsid w:val="008D278C"/>
    <w:rsid w:val="008D2CA0"/>
    <w:rsid w:val="0090561B"/>
    <w:rsid w:val="00922817"/>
    <w:rsid w:val="00924559"/>
    <w:rsid w:val="0093796D"/>
    <w:rsid w:val="0094452B"/>
    <w:rsid w:val="00992090"/>
    <w:rsid w:val="00994745"/>
    <w:rsid w:val="009968E2"/>
    <w:rsid w:val="009A5117"/>
    <w:rsid w:val="009B06E9"/>
    <w:rsid w:val="009E0F75"/>
    <w:rsid w:val="009E2F80"/>
    <w:rsid w:val="009F7523"/>
    <w:rsid w:val="00A02C5B"/>
    <w:rsid w:val="00A175BD"/>
    <w:rsid w:val="00A2610D"/>
    <w:rsid w:val="00A4577A"/>
    <w:rsid w:val="00A522A6"/>
    <w:rsid w:val="00A52FE1"/>
    <w:rsid w:val="00A66696"/>
    <w:rsid w:val="00A71A64"/>
    <w:rsid w:val="00A7621C"/>
    <w:rsid w:val="00A87D8D"/>
    <w:rsid w:val="00AA4BA3"/>
    <w:rsid w:val="00AA4E8E"/>
    <w:rsid w:val="00AA583B"/>
    <w:rsid w:val="00AB597A"/>
    <w:rsid w:val="00AC0581"/>
    <w:rsid w:val="00AE4788"/>
    <w:rsid w:val="00B0482F"/>
    <w:rsid w:val="00B07776"/>
    <w:rsid w:val="00B1218D"/>
    <w:rsid w:val="00B13314"/>
    <w:rsid w:val="00B146C4"/>
    <w:rsid w:val="00B17BD9"/>
    <w:rsid w:val="00B20548"/>
    <w:rsid w:val="00B22630"/>
    <w:rsid w:val="00B3150A"/>
    <w:rsid w:val="00B41505"/>
    <w:rsid w:val="00B42679"/>
    <w:rsid w:val="00B42767"/>
    <w:rsid w:val="00B42B69"/>
    <w:rsid w:val="00B4395B"/>
    <w:rsid w:val="00B722FF"/>
    <w:rsid w:val="00B746D3"/>
    <w:rsid w:val="00B84ECD"/>
    <w:rsid w:val="00B85261"/>
    <w:rsid w:val="00B96152"/>
    <w:rsid w:val="00BD2BE5"/>
    <w:rsid w:val="00BE377C"/>
    <w:rsid w:val="00BF0932"/>
    <w:rsid w:val="00BF4FAF"/>
    <w:rsid w:val="00BF5264"/>
    <w:rsid w:val="00C02D3F"/>
    <w:rsid w:val="00C12A15"/>
    <w:rsid w:val="00C20954"/>
    <w:rsid w:val="00C336FA"/>
    <w:rsid w:val="00C50657"/>
    <w:rsid w:val="00C53F35"/>
    <w:rsid w:val="00C55E38"/>
    <w:rsid w:val="00C653B7"/>
    <w:rsid w:val="00C70246"/>
    <w:rsid w:val="00C7492B"/>
    <w:rsid w:val="00C773EB"/>
    <w:rsid w:val="00C86676"/>
    <w:rsid w:val="00C921ED"/>
    <w:rsid w:val="00C961D5"/>
    <w:rsid w:val="00CA5654"/>
    <w:rsid w:val="00CB4B60"/>
    <w:rsid w:val="00CB7A49"/>
    <w:rsid w:val="00CD5EF7"/>
    <w:rsid w:val="00CE4176"/>
    <w:rsid w:val="00D04128"/>
    <w:rsid w:val="00D50CAE"/>
    <w:rsid w:val="00D51359"/>
    <w:rsid w:val="00D51CBA"/>
    <w:rsid w:val="00D54FEF"/>
    <w:rsid w:val="00D84AE3"/>
    <w:rsid w:val="00D864A4"/>
    <w:rsid w:val="00DB5FFE"/>
    <w:rsid w:val="00DC4EAD"/>
    <w:rsid w:val="00DC4ED7"/>
    <w:rsid w:val="00DC6C1D"/>
    <w:rsid w:val="00DD4E85"/>
    <w:rsid w:val="00DE0E08"/>
    <w:rsid w:val="00DE2F75"/>
    <w:rsid w:val="00DE5079"/>
    <w:rsid w:val="00DF5E54"/>
    <w:rsid w:val="00E0465B"/>
    <w:rsid w:val="00E123CD"/>
    <w:rsid w:val="00E1301E"/>
    <w:rsid w:val="00E2105F"/>
    <w:rsid w:val="00E222AC"/>
    <w:rsid w:val="00E257DA"/>
    <w:rsid w:val="00E432C7"/>
    <w:rsid w:val="00E700A3"/>
    <w:rsid w:val="00E762BD"/>
    <w:rsid w:val="00E823A3"/>
    <w:rsid w:val="00E826C0"/>
    <w:rsid w:val="00E9451B"/>
    <w:rsid w:val="00EB1AA3"/>
    <w:rsid w:val="00EC7B54"/>
    <w:rsid w:val="00EE6588"/>
    <w:rsid w:val="00EF2DE8"/>
    <w:rsid w:val="00F12AF1"/>
    <w:rsid w:val="00F37497"/>
    <w:rsid w:val="00F44D6C"/>
    <w:rsid w:val="00F56627"/>
    <w:rsid w:val="00F71D3E"/>
    <w:rsid w:val="00F728F7"/>
    <w:rsid w:val="00F750CE"/>
    <w:rsid w:val="00F81004"/>
    <w:rsid w:val="00F8199A"/>
    <w:rsid w:val="00F827B1"/>
    <w:rsid w:val="00F92B6D"/>
    <w:rsid w:val="00F9709D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DA673E45-1445-4462-8A8A-6B1121533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2F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20">
    <w:name w:val="شبكة جدول2"/>
    <w:basedOn w:val="a1"/>
    <w:next w:val="a6"/>
    <w:uiPriority w:val="59"/>
    <w:rsid w:val="00DD4E8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BADG~1\AppData\Local\Temp\Rar$DI79.448\&#1606;&#1605;&#1608;&#1584;&#1580;%20&#1575;&#1604;&#1578;&#1593;&#1575;&#1605;&#1610;&#1605;%20&#1576;&#1578;&#1608;&#1602;&#1610;&#1593;%20&#1575;&#1604;&#1608;&#1603;&#1610;&#1604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AB9C24C76CDF6C4CA6355ED54C2AA640" ma:contentTypeVersion="" ma:contentTypeDescription="إنشاء مستند جديد." ma:contentTypeScope="" ma:versionID="307ad9ea6f6a197efdfb9fce79fc24c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4c2795c39a7b080cb3e85f447b3f7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جدولة تاريخ البدء عبارة عن عمود موقع تم إنشاؤه باستخدام ميزة &quot;النشر&quot;. يتم استخدامه لتعيين التاريخ والوقت الذي ستظهر فيه هذه الصفحة لزوار الموقع لأول مرة.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جدولة تاريخ الانتهاء عبارة عن عمود موقع تم إنشاؤه باستخدام ميزة &quot;النشر&quot;. يتم استخدامه لتعيين التاريخ والوقت الذي لن تظهر بعده هذه الصفحة لزوار الموقع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35BEC-B32B-49DE-80B0-2C511EC44BA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B267546-5499-4D1A-9774-21CA6422C46F}"/>
</file>

<file path=customXml/itemProps3.xml><?xml version="1.0" encoding="utf-8"?>
<ds:datastoreItem xmlns:ds="http://schemas.openxmlformats.org/officeDocument/2006/customXml" ds:itemID="{33E6F5E4-2DA9-4972-A9DE-91DDCF9C3D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B47ECD-7D31-49E4-979C-392B72B4F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التعاميم بتوقيع الوكيلة</Template>
  <TotalTime>0</TotalTime>
  <Pages>1</Pages>
  <Words>194</Words>
  <Characters>1106</Characters>
  <Application>Microsoft Office Word</Application>
  <DocSecurity>8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 Sal. badgsher</dc:creator>
  <cp:lastModifiedBy>Administrator</cp:lastModifiedBy>
  <cp:revision>2</cp:revision>
  <cp:lastPrinted>2019-12-04T09:18:00Z</cp:lastPrinted>
  <dcterms:created xsi:type="dcterms:W3CDTF">2024-09-02T05:35:00Z</dcterms:created>
  <dcterms:modified xsi:type="dcterms:W3CDTF">2024-09-02T05:35:00Z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0x010100AB9C24C76CDF6C4CA6355ED54C2AA640</vt:lpwstr>
  </property>
</Properties>
</file>