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8647" w:type="dxa"/>
        <w:tblInd w:w="203" w:type="dxa"/>
        <w:tblLook w:val="0000" w:firstRow="0" w:lastRow="0" w:firstColumn="0" w:lastColumn="0" w:noHBand="0" w:noVBand="0"/>
      </w:tblPr>
      <w:tblGrid>
        <w:gridCol w:w="8647"/>
      </w:tblGrid>
      <w:tr w:rsidR="001D765A" w:rsidTr="001D765A">
        <w:trPr>
          <w:trHeight w:val="363"/>
        </w:trPr>
        <w:tc>
          <w:tcPr>
            <w:tcW w:w="8647" w:type="dxa"/>
            <w:shd w:val="clear" w:color="auto" w:fill="C6D9F1" w:themeFill="text2" w:themeFillTint="33"/>
          </w:tcPr>
          <w:p w:rsidR="001D765A" w:rsidRPr="001D765A" w:rsidRDefault="001D765A" w:rsidP="001D765A">
            <w:pPr>
              <w:jc w:val="center"/>
              <w:rPr>
                <w:rFonts w:asciiTheme="minorBidi" w:eastAsia="Batang" w:hAnsiTheme="minorBidi" w:cstheme="minorBidi"/>
                <w:b/>
                <w:bCs/>
                <w:sz w:val="28"/>
                <w:szCs w:val="28"/>
                <w:rtl/>
                <w:lang w:eastAsia="ko-KR"/>
              </w:rPr>
            </w:pPr>
            <w:r w:rsidRPr="001D765A">
              <w:rPr>
                <w:rFonts w:asciiTheme="minorBidi" w:eastAsia="Batang" w:hAnsiTheme="minorBidi" w:cstheme="minorBidi"/>
                <w:b/>
                <w:bCs/>
                <w:sz w:val="28"/>
                <w:szCs w:val="28"/>
                <w:rtl/>
                <w:lang w:eastAsia="ko-KR"/>
              </w:rPr>
              <w:t>نموذج محضر استهلاك أصناف</w:t>
            </w:r>
          </w:p>
        </w:tc>
      </w:tr>
    </w:tbl>
    <w:p w:rsidR="001D765A" w:rsidRDefault="001D765A" w:rsidP="00951DED">
      <w:pPr>
        <w:spacing w:line="360" w:lineRule="auto"/>
        <w:jc w:val="lowKashida"/>
        <w:rPr>
          <w:rFonts w:cs="AL-Mohanad"/>
          <w:b/>
          <w:bCs/>
          <w:sz w:val="28"/>
          <w:szCs w:val="28"/>
          <w:rtl/>
        </w:rPr>
      </w:pPr>
    </w:p>
    <w:p w:rsidR="00951DED" w:rsidRPr="00951DED" w:rsidRDefault="00951DED" w:rsidP="00951DED">
      <w:pPr>
        <w:spacing w:line="360" w:lineRule="auto"/>
        <w:jc w:val="lowKashida"/>
        <w:rPr>
          <w:rFonts w:cs="AL-Mohanad"/>
          <w:b/>
          <w:bCs/>
          <w:sz w:val="28"/>
          <w:szCs w:val="28"/>
        </w:rPr>
      </w:pPr>
      <w:r w:rsidRPr="00951DED">
        <w:rPr>
          <w:rFonts w:cs="AL-Mohanad" w:hint="cs"/>
          <w:b/>
          <w:bCs/>
          <w:sz w:val="28"/>
          <w:szCs w:val="28"/>
          <w:rtl/>
        </w:rPr>
        <w:t>يشهد الموقِّعون أدناه بأنه تم استهلاك الأصناف حسب الجدول التالي أثناء إقامة ( ورشة – ندوة – ملتقى</w:t>
      </w:r>
      <w:r>
        <w:rPr>
          <w:rFonts w:cs="AL-Mohanad" w:hint="cs"/>
          <w:b/>
          <w:bCs/>
          <w:sz w:val="28"/>
          <w:szCs w:val="28"/>
          <w:rtl/>
        </w:rPr>
        <w:t>)</w:t>
      </w:r>
      <w:r w:rsidRPr="00951DED">
        <w:rPr>
          <w:rFonts w:cs="AL-Mohanad" w:hint="cs"/>
          <w:b/>
          <w:bCs/>
          <w:sz w:val="28"/>
          <w:szCs w:val="28"/>
          <w:rtl/>
        </w:rPr>
        <w:t xml:space="preserve"> بكرسي </w:t>
      </w:r>
      <w:r w:rsidRPr="00951DED">
        <w:rPr>
          <w:rFonts w:cs="AL-Mohanad" w:hint="cs"/>
          <w:sz w:val="28"/>
          <w:szCs w:val="28"/>
          <w:rtl/>
        </w:rPr>
        <w:t>.......................</w:t>
      </w:r>
      <w:r>
        <w:rPr>
          <w:rFonts w:cs="AL-Mohanad" w:hint="cs"/>
          <w:sz w:val="28"/>
          <w:szCs w:val="28"/>
          <w:rtl/>
        </w:rPr>
        <w:t>....................</w:t>
      </w:r>
      <w:r w:rsidRPr="00951DED">
        <w:rPr>
          <w:rFonts w:cs="AL-Mohanad" w:hint="cs"/>
          <w:sz w:val="28"/>
          <w:szCs w:val="28"/>
          <w:rtl/>
        </w:rPr>
        <w:t xml:space="preserve">............... </w:t>
      </w:r>
      <w:r w:rsidRPr="00951DED">
        <w:rPr>
          <w:rFonts w:cs="AL-Mohanad" w:hint="cs"/>
          <w:b/>
          <w:bCs/>
          <w:sz w:val="28"/>
          <w:szCs w:val="28"/>
          <w:rtl/>
        </w:rPr>
        <w:t>خلال الفترة من : ... / .../ ...14هـ إلى ..../  .../ ...14هـ .</w:t>
      </w:r>
    </w:p>
    <w:tbl>
      <w:tblPr>
        <w:tblStyle w:val="20"/>
        <w:bidiVisual/>
        <w:tblW w:w="9615" w:type="dxa"/>
        <w:jc w:val="center"/>
        <w:tblInd w:w="3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6359"/>
        <w:gridCol w:w="2695"/>
      </w:tblGrid>
      <w:tr w:rsidR="00951DED" w:rsidRPr="005B0D9C" w:rsidTr="001D765A">
        <w:trPr>
          <w:jc w:val="center"/>
        </w:trPr>
        <w:tc>
          <w:tcPr>
            <w:tcW w:w="561" w:type="dxa"/>
            <w:shd w:val="clear" w:color="auto" w:fill="DDD9C3" w:themeFill="background2" w:themeFillShade="E6"/>
            <w:vAlign w:val="center"/>
            <w:hideMark/>
          </w:tcPr>
          <w:p w:rsidR="00951DED" w:rsidRPr="00951DED" w:rsidRDefault="00951DED" w:rsidP="001D765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51DED">
              <w:rPr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6358" w:type="dxa"/>
            <w:shd w:val="clear" w:color="auto" w:fill="DDD9C3" w:themeFill="background2" w:themeFillShade="E6"/>
            <w:vAlign w:val="center"/>
            <w:hideMark/>
          </w:tcPr>
          <w:p w:rsidR="00951DED" w:rsidRPr="00951DED" w:rsidRDefault="00951DED" w:rsidP="001D765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51DED">
              <w:rPr>
                <w:b/>
                <w:bCs/>
                <w:sz w:val="28"/>
                <w:szCs w:val="28"/>
                <w:rtl/>
                <w:lang w:bidi="ar-EG"/>
              </w:rPr>
              <w:t>بي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ـــــــ</w:t>
            </w:r>
            <w:r w:rsidRPr="00951DED">
              <w:rPr>
                <w:b/>
                <w:bCs/>
                <w:sz w:val="28"/>
                <w:szCs w:val="28"/>
                <w:rtl/>
                <w:lang w:bidi="ar-EG"/>
              </w:rPr>
              <w:t>ان</w:t>
            </w:r>
          </w:p>
        </w:tc>
        <w:tc>
          <w:tcPr>
            <w:tcW w:w="2694" w:type="dxa"/>
            <w:shd w:val="clear" w:color="auto" w:fill="DDD9C3" w:themeFill="background2" w:themeFillShade="E6"/>
            <w:vAlign w:val="center"/>
            <w:hideMark/>
          </w:tcPr>
          <w:p w:rsidR="00951DED" w:rsidRPr="00951DED" w:rsidRDefault="00951DED" w:rsidP="001D765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51DED">
              <w:rPr>
                <w:b/>
                <w:bCs/>
                <w:sz w:val="28"/>
                <w:szCs w:val="28"/>
                <w:rtl/>
                <w:lang w:bidi="ar-EG"/>
              </w:rPr>
              <w:t>المبلغ</w:t>
            </w:r>
          </w:p>
        </w:tc>
      </w:tr>
      <w:tr w:rsidR="00951DED" w:rsidRPr="005B0D9C" w:rsidTr="00951DED">
        <w:trPr>
          <w:jc w:val="center"/>
        </w:trPr>
        <w:tc>
          <w:tcPr>
            <w:tcW w:w="561" w:type="dxa"/>
            <w:vAlign w:val="center"/>
            <w:hideMark/>
          </w:tcPr>
          <w:p w:rsidR="00951DED" w:rsidRPr="005B0D9C" w:rsidRDefault="00951DED" w:rsidP="0022618F">
            <w:pPr>
              <w:spacing w:line="360" w:lineRule="auto"/>
              <w:jc w:val="center"/>
              <w:rPr>
                <w:b/>
                <w:bCs/>
                <w:lang w:bidi="ar-EG"/>
              </w:rPr>
            </w:pPr>
            <w:r w:rsidRPr="005B0D9C">
              <w:rPr>
                <w:b/>
                <w:bCs/>
                <w:rtl/>
                <w:lang w:bidi="ar-EG"/>
              </w:rPr>
              <w:t>1</w:t>
            </w:r>
          </w:p>
        </w:tc>
        <w:tc>
          <w:tcPr>
            <w:tcW w:w="6358" w:type="dxa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  <w:tc>
          <w:tcPr>
            <w:tcW w:w="2694" w:type="dxa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</w:tr>
      <w:tr w:rsidR="00951DED" w:rsidRPr="005B0D9C" w:rsidTr="00951DED">
        <w:trPr>
          <w:jc w:val="center"/>
        </w:trPr>
        <w:tc>
          <w:tcPr>
            <w:tcW w:w="561" w:type="dxa"/>
            <w:shd w:val="clear" w:color="auto" w:fill="FFFFFF" w:themeFill="background1"/>
            <w:vAlign w:val="center"/>
            <w:hideMark/>
          </w:tcPr>
          <w:p w:rsidR="00951DED" w:rsidRPr="005B0D9C" w:rsidRDefault="00951DED" w:rsidP="0022618F">
            <w:pPr>
              <w:spacing w:line="360" w:lineRule="auto"/>
              <w:jc w:val="center"/>
              <w:rPr>
                <w:b/>
                <w:bCs/>
                <w:lang w:bidi="ar-EG"/>
              </w:rPr>
            </w:pPr>
            <w:r w:rsidRPr="005B0D9C">
              <w:rPr>
                <w:b/>
                <w:bCs/>
                <w:rtl/>
                <w:lang w:bidi="ar-EG"/>
              </w:rPr>
              <w:t>2</w:t>
            </w:r>
          </w:p>
        </w:tc>
        <w:tc>
          <w:tcPr>
            <w:tcW w:w="6358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</w:tr>
      <w:tr w:rsidR="00951DED" w:rsidRPr="005B0D9C" w:rsidTr="00951DED">
        <w:trPr>
          <w:jc w:val="center"/>
        </w:trPr>
        <w:tc>
          <w:tcPr>
            <w:tcW w:w="561" w:type="dxa"/>
            <w:shd w:val="clear" w:color="auto" w:fill="FFFFFF" w:themeFill="background1"/>
            <w:vAlign w:val="center"/>
            <w:hideMark/>
          </w:tcPr>
          <w:p w:rsidR="00951DED" w:rsidRPr="005B0D9C" w:rsidRDefault="00951DED" w:rsidP="0022618F">
            <w:pPr>
              <w:spacing w:line="360" w:lineRule="auto"/>
              <w:jc w:val="center"/>
              <w:rPr>
                <w:b/>
                <w:bCs/>
                <w:lang w:bidi="ar-EG"/>
              </w:rPr>
            </w:pPr>
            <w:r w:rsidRPr="005B0D9C">
              <w:rPr>
                <w:b/>
                <w:bCs/>
                <w:rtl/>
                <w:lang w:bidi="ar-EG"/>
              </w:rPr>
              <w:t>3</w:t>
            </w:r>
          </w:p>
        </w:tc>
        <w:tc>
          <w:tcPr>
            <w:tcW w:w="6358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</w:tr>
      <w:tr w:rsidR="00951DED" w:rsidRPr="005B0D9C" w:rsidTr="00951DED">
        <w:trPr>
          <w:jc w:val="center"/>
        </w:trPr>
        <w:tc>
          <w:tcPr>
            <w:tcW w:w="561" w:type="dxa"/>
            <w:shd w:val="clear" w:color="auto" w:fill="FFFFFF" w:themeFill="background1"/>
            <w:vAlign w:val="center"/>
            <w:hideMark/>
          </w:tcPr>
          <w:p w:rsidR="00951DED" w:rsidRPr="005B0D9C" w:rsidRDefault="00951DED" w:rsidP="0022618F">
            <w:pPr>
              <w:spacing w:line="360" w:lineRule="auto"/>
              <w:jc w:val="center"/>
              <w:rPr>
                <w:b/>
                <w:bCs/>
                <w:lang w:bidi="ar-EG"/>
              </w:rPr>
            </w:pPr>
            <w:r w:rsidRPr="005B0D9C">
              <w:rPr>
                <w:b/>
                <w:bCs/>
                <w:rtl/>
                <w:lang w:bidi="ar-EG"/>
              </w:rPr>
              <w:t>4</w:t>
            </w:r>
          </w:p>
        </w:tc>
        <w:tc>
          <w:tcPr>
            <w:tcW w:w="6358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</w:tr>
      <w:tr w:rsidR="00951DED" w:rsidRPr="005B0D9C" w:rsidTr="00951DED">
        <w:trPr>
          <w:jc w:val="center"/>
        </w:trPr>
        <w:tc>
          <w:tcPr>
            <w:tcW w:w="561" w:type="dxa"/>
            <w:shd w:val="clear" w:color="auto" w:fill="FFFFFF" w:themeFill="background1"/>
            <w:vAlign w:val="center"/>
            <w:hideMark/>
          </w:tcPr>
          <w:p w:rsidR="00951DED" w:rsidRPr="005B0D9C" w:rsidRDefault="00951DED" w:rsidP="0022618F">
            <w:pPr>
              <w:spacing w:line="360" w:lineRule="auto"/>
              <w:jc w:val="center"/>
              <w:rPr>
                <w:b/>
                <w:bCs/>
                <w:lang w:bidi="ar-EG"/>
              </w:rPr>
            </w:pPr>
            <w:r w:rsidRPr="005B0D9C">
              <w:rPr>
                <w:b/>
                <w:bCs/>
                <w:rtl/>
                <w:lang w:bidi="ar-EG"/>
              </w:rPr>
              <w:t>5</w:t>
            </w:r>
          </w:p>
        </w:tc>
        <w:tc>
          <w:tcPr>
            <w:tcW w:w="6358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951DED" w:rsidRPr="005B0D9C" w:rsidRDefault="00951DED" w:rsidP="0022618F">
            <w:pPr>
              <w:spacing w:line="360" w:lineRule="auto"/>
              <w:jc w:val="lowKashida"/>
              <w:rPr>
                <w:b/>
                <w:bCs/>
                <w:lang w:bidi="ar-EG"/>
              </w:rPr>
            </w:pPr>
          </w:p>
        </w:tc>
      </w:tr>
    </w:tbl>
    <w:p w:rsidR="00951DED" w:rsidRDefault="00951DED" w:rsidP="00951DED">
      <w:pPr>
        <w:spacing w:line="480" w:lineRule="auto"/>
        <w:jc w:val="lowKashida"/>
        <w:rPr>
          <w:b/>
          <w:bCs/>
          <w:rtl/>
        </w:rPr>
      </w:pPr>
    </w:p>
    <w:p w:rsidR="00951DED" w:rsidRPr="005B0D9C" w:rsidRDefault="00951DED" w:rsidP="00951DED">
      <w:pPr>
        <w:spacing w:line="480" w:lineRule="auto"/>
        <w:jc w:val="lowKashida"/>
        <w:rPr>
          <w:b/>
          <w:bCs/>
          <w:rtl/>
        </w:rPr>
      </w:pPr>
      <w:r w:rsidRPr="005B0D9C">
        <w:rPr>
          <w:rFonts w:hint="cs"/>
          <w:b/>
          <w:bCs/>
          <w:rtl/>
        </w:rPr>
        <w:t>وعلى هذا نوقع ..</w:t>
      </w:r>
    </w:p>
    <w:p w:rsidR="00951DED" w:rsidRPr="005B0D9C" w:rsidRDefault="00951DED" w:rsidP="00951DED">
      <w:pPr>
        <w:rPr>
          <w:b/>
          <w:bCs/>
          <w:rtl/>
        </w:rPr>
      </w:pPr>
      <w:r w:rsidRPr="005B0D9C">
        <w:rPr>
          <w:rFonts w:hint="cs"/>
          <w:b/>
          <w:bCs/>
          <w:rtl/>
        </w:rPr>
        <w:t>عضو فنى                                                                                                   عضو فنى</w:t>
      </w:r>
    </w:p>
    <w:p w:rsidR="00951DED" w:rsidRPr="005B0D9C" w:rsidRDefault="00951DED" w:rsidP="001D765A">
      <w:pPr>
        <w:jc w:val="lowKashida"/>
        <w:rPr>
          <w:rtl/>
        </w:rPr>
      </w:pPr>
      <w:r w:rsidRPr="005B0D9C">
        <w:rPr>
          <w:rFonts w:hint="cs"/>
          <w:rtl/>
        </w:rPr>
        <w:t>الاسم : ............</w:t>
      </w:r>
      <w:r w:rsidR="001D765A">
        <w:rPr>
          <w:rFonts w:hint="cs"/>
          <w:rtl/>
        </w:rPr>
        <w:t>...</w:t>
      </w:r>
      <w:r w:rsidRPr="005B0D9C">
        <w:rPr>
          <w:rFonts w:hint="cs"/>
          <w:rtl/>
        </w:rPr>
        <w:t>................                                                        الاسم : ....................</w:t>
      </w:r>
      <w:r w:rsidR="001D765A">
        <w:rPr>
          <w:rFonts w:hint="cs"/>
          <w:rtl/>
        </w:rPr>
        <w:t>.</w:t>
      </w:r>
      <w:r w:rsidRPr="005B0D9C">
        <w:rPr>
          <w:rFonts w:hint="cs"/>
          <w:rtl/>
        </w:rPr>
        <w:t>........</w:t>
      </w:r>
    </w:p>
    <w:p w:rsidR="00951DED" w:rsidRPr="005B0D9C" w:rsidRDefault="00951DED" w:rsidP="00951DED">
      <w:pPr>
        <w:jc w:val="lowKashida"/>
        <w:rPr>
          <w:rtl/>
        </w:rPr>
      </w:pPr>
      <w:r w:rsidRPr="005B0D9C">
        <w:rPr>
          <w:rFonts w:hint="cs"/>
          <w:rtl/>
        </w:rPr>
        <w:t>الوظيفة : ............................                                                        الوظيفة : ...........................</w:t>
      </w:r>
    </w:p>
    <w:p w:rsidR="00951DED" w:rsidRPr="005B0D9C" w:rsidRDefault="001D765A" w:rsidP="00951DED">
      <w:pPr>
        <w:jc w:val="lowKashida"/>
        <w:rPr>
          <w:rtl/>
        </w:rPr>
      </w:pPr>
      <w:r>
        <w:rPr>
          <w:rFonts w:hint="cs"/>
          <w:rtl/>
        </w:rPr>
        <w:t>الرقم الوظيفي: ..........</w:t>
      </w:r>
      <w:r w:rsidR="00951DED" w:rsidRPr="005B0D9C">
        <w:rPr>
          <w:rFonts w:hint="cs"/>
          <w:rtl/>
        </w:rPr>
        <w:t xml:space="preserve">...........                                                 </w:t>
      </w:r>
      <w:r>
        <w:rPr>
          <w:rFonts w:hint="cs"/>
          <w:rtl/>
        </w:rPr>
        <w:t xml:space="preserve">      الرقم الوظيفي: ..........</w:t>
      </w:r>
      <w:r w:rsidR="00951DED" w:rsidRPr="005B0D9C">
        <w:rPr>
          <w:rFonts w:hint="cs"/>
          <w:rtl/>
        </w:rPr>
        <w:t xml:space="preserve">............  </w:t>
      </w:r>
    </w:p>
    <w:p w:rsidR="00951DED" w:rsidRPr="005B0D9C" w:rsidRDefault="00951DED" w:rsidP="00951DED">
      <w:pPr>
        <w:jc w:val="lowKashida"/>
        <w:rPr>
          <w:rtl/>
        </w:rPr>
      </w:pPr>
      <w:r w:rsidRPr="005B0D9C">
        <w:rPr>
          <w:rFonts w:hint="cs"/>
          <w:rtl/>
        </w:rPr>
        <w:t>التاريخ: ..............................                                                         التاريخ: ................</w:t>
      </w:r>
      <w:r w:rsidR="001D765A">
        <w:rPr>
          <w:rFonts w:hint="cs"/>
          <w:rtl/>
        </w:rPr>
        <w:t>.</w:t>
      </w:r>
      <w:r w:rsidRPr="005B0D9C">
        <w:rPr>
          <w:rFonts w:hint="cs"/>
          <w:rtl/>
        </w:rPr>
        <w:t>...........</w:t>
      </w:r>
    </w:p>
    <w:p w:rsidR="00951DED" w:rsidRPr="005B0D9C" w:rsidRDefault="00951DED" w:rsidP="0022618F">
      <w:pPr>
        <w:jc w:val="both"/>
        <w:rPr>
          <w:rtl/>
        </w:rPr>
      </w:pPr>
      <w:r w:rsidRPr="005B0D9C">
        <w:rPr>
          <w:rFonts w:hint="cs"/>
          <w:rtl/>
        </w:rPr>
        <w:t xml:space="preserve">                                                                                                               </w:t>
      </w:r>
    </w:p>
    <w:p w:rsidR="00951DED" w:rsidRPr="005B0D9C" w:rsidRDefault="00951DED" w:rsidP="00951DED">
      <w:pPr>
        <w:jc w:val="center"/>
        <w:rPr>
          <w:b/>
          <w:bCs/>
          <w:rtl/>
        </w:rPr>
      </w:pPr>
    </w:p>
    <w:p w:rsidR="00951DED" w:rsidRPr="005B0D9C" w:rsidRDefault="00951DED" w:rsidP="00951DED">
      <w:pPr>
        <w:jc w:val="center"/>
        <w:rPr>
          <w:b/>
          <w:bCs/>
          <w:rtl/>
        </w:rPr>
      </w:pPr>
    </w:p>
    <w:p w:rsidR="00951DED" w:rsidRPr="001D765A" w:rsidRDefault="00951DED" w:rsidP="001D765A">
      <w:pPr>
        <w:jc w:val="center"/>
        <w:rPr>
          <w:sz w:val="28"/>
          <w:szCs w:val="28"/>
          <w:rtl/>
        </w:rPr>
      </w:pPr>
      <w:r w:rsidRPr="001D765A">
        <w:rPr>
          <w:rFonts w:hint="cs"/>
          <w:b/>
          <w:bCs/>
          <w:sz w:val="28"/>
          <w:szCs w:val="28"/>
          <w:rtl/>
        </w:rPr>
        <w:t xml:space="preserve">                               </w:t>
      </w:r>
      <w:r w:rsidR="001D765A">
        <w:rPr>
          <w:rFonts w:hint="cs"/>
          <w:b/>
          <w:bCs/>
          <w:sz w:val="28"/>
          <w:szCs w:val="28"/>
          <w:rtl/>
        </w:rPr>
        <w:t xml:space="preserve">                              </w:t>
      </w:r>
      <w:r w:rsidRPr="001D765A">
        <w:rPr>
          <w:rFonts w:hint="cs"/>
          <w:b/>
          <w:bCs/>
          <w:sz w:val="28"/>
          <w:szCs w:val="28"/>
          <w:rtl/>
        </w:rPr>
        <w:t xml:space="preserve">              اعتماد  </w:t>
      </w:r>
      <w:r w:rsidRPr="001D765A">
        <w:rPr>
          <w:rFonts w:hint="cs"/>
          <w:sz w:val="28"/>
          <w:szCs w:val="28"/>
          <w:rtl/>
        </w:rPr>
        <w:t xml:space="preserve"> </w:t>
      </w:r>
    </w:p>
    <w:p w:rsidR="00951DED" w:rsidRPr="001D765A" w:rsidRDefault="00951DED" w:rsidP="00951DED">
      <w:pPr>
        <w:jc w:val="right"/>
        <w:rPr>
          <w:sz w:val="28"/>
          <w:szCs w:val="28"/>
          <w:rtl/>
        </w:rPr>
      </w:pPr>
    </w:p>
    <w:p w:rsidR="00951DED" w:rsidRPr="001D765A" w:rsidRDefault="00951DED" w:rsidP="001D765A">
      <w:pPr>
        <w:rPr>
          <w:b/>
          <w:bCs/>
          <w:sz w:val="28"/>
          <w:szCs w:val="28"/>
          <w:rtl/>
        </w:rPr>
      </w:pPr>
      <w:r w:rsidRPr="001D765A">
        <w:rPr>
          <w:rFonts w:hint="cs"/>
          <w:b/>
          <w:bCs/>
          <w:sz w:val="28"/>
          <w:szCs w:val="28"/>
          <w:rtl/>
        </w:rPr>
        <w:t xml:space="preserve">                                                    </w:t>
      </w:r>
      <w:r w:rsidR="001D765A"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Pr="001D765A">
        <w:rPr>
          <w:rFonts w:hint="cs"/>
          <w:b/>
          <w:bCs/>
          <w:sz w:val="28"/>
          <w:szCs w:val="28"/>
          <w:rtl/>
        </w:rPr>
        <w:t xml:space="preserve">                 أستاذ الكرسي  </w:t>
      </w:r>
    </w:p>
    <w:p w:rsidR="00951DED" w:rsidRPr="001D765A" w:rsidRDefault="00951DED" w:rsidP="00951DED">
      <w:pPr>
        <w:jc w:val="right"/>
        <w:rPr>
          <w:b/>
          <w:bCs/>
          <w:sz w:val="28"/>
          <w:szCs w:val="28"/>
          <w:rtl/>
        </w:rPr>
      </w:pPr>
      <w:r w:rsidRPr="001D765A"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              </w:t>
      </w:r>
    </w:p>
    <w:p w:rsidR="00951DED" w:rsidRPr="001D765A" w:rsidRDefault="00951DED" w:rsidP="001D765A">
      <w:pPr>
        <w:spacing w:line="360" w:lineRule="auto"/>
        <w:rPr>
          <w:sz w:val="28"/>
          <w:szCs w:val="28"/>
          <w:rtl/>
        </w:rPr>
      </w:pPr>
      <w:r w:rsidRPr="001D765A">
        <w:rPr>
          <w:rFonts w:hint="cs"/>
          <w:sz w:val="28"/>
          <w:szCs w:val="28"/>
          <w:rtl/>
        </w:rPr>
        <w:t xml:space="preserve">                                                    </w:t>
      </w:r>
      <w:r w:rsidR="001D765A">
        <w:rPr>
          <w:rFonts w:hint="cs"/>
          <w:sz w:val="28"/>
          <w:szCs w:val="28"/>
          <w:rtl/>
        </w:rPr>
        <w:t xml:space="preserve">                                </w:t>
      </w:r>
      <w:r w:rsidRPr="001D765A">
        <w:rPr>
          <w:rFonts w:hint="cs"/>
          <w:sz w:val="28"/>
          <w:szCs w:val="28"/>
          <w:rtl/>
        </w:rPr>
        <w:t xml:space="preserve">  د/ ..............................</w:t>
      </w:r>
    </w:p>
    <w:p w:rsidR="00951DED" w:rsidRPr="001D765A" w:rsidRDefault="00951DED" w:rsidP="001D765A">
      <w:pPr>
        <w:jc w:val="center"/>
        <w:rPr>
          <w:b/>
          <w:bCs/>
          <w:sz w:val="28"/>
          <w:szCs w:val="28"/>
          <w:rtl/>
        </w:rPr>
      </w:pPr>
      <w:r w:rsidRPr="001D765A">
        <w:rPr>
          <w:rFonts w:hint="cs"/>
          <w:sz w:val="28"/>
          <w:szCs w:val="28"/>
          <w:rtl/>
        </w:rPr>
        <w:t xml:space="preserve">                                      </w:t>
      </w:r>
      <w:r w:rsidR="001D765A">
        <w:rPr>
          <w:rFonts w:hint="cs"/>
          <w:sz w:val="28"/>
          <w:szCs w:val="28"/>
          <w:rtl/>
        </w:rPr>
        <w:t xml:space="preserve">                                 </w:t>
      </w:r>
      <w:r w:rsidRPr="001D765A">
        <w:rPr>
          <w:rFonts w:hint="cs"/>
          <w:sz w:val="28"/>
          <w:szCs w:val="28"/>
          <w:rtl/>
        </w:rPr>
        <w:t xml:space="preserve"> التوقيع :.........</w:t>
      </w:r>
      <w:r w:rsidR="001D765A">
        <w:rPr>
          <w:rFonts w:hint="cs"/>
          <w:sz w:val="28"/>
          <w:szCs w:val="28"/>
          <w:rtl/>
        </w:rPr>
        <w:t>.........</w:t>
      </w:r>
      <w:r w:rsidRPr="001D765A">
        <w:rPr>
          <w:rFonts w:hint="cs"/>
          <w:sz w:val="28"/>
          <w:szCs w:val="28"/>
          <w:rtl/>
        </w:rPr>
        <w:t>......</w:t>
      </w:r>
    </w:p>
    <w:p w:rsidR="00951DED" w:rsidRPr="005B0D9C" w:rsidRDefault="00951DED" w:rsidP="00951DED">
      <w:pPr>
        <w:rPr>
          <w:b/>
          <w:bCs/>
          <w:rtl/>
        </w:rPr>
      </w:pPr>
    </w:p>
    <w:p w:rsidR="00951DED" w:rsidRPr="005B0D9C" w:rsidRDefault="00951DED" w:rsidP="00951DED">
      <w:pPr>
        <w:rPr>
          <w:b/>
          <w:bCs/>
          <w:rtl/>
        </w:rPr>
      </w:pPr>
      <w:r w:rsidRPr="005B0D9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6C0B5" wp14:editId="4F8B9853">
                <wp:simplePos x="0" y="0"/>
                <wp:positionH relativeFrom="column">
                  <wp:posOffset>-19050</wp:posOffset>
                </wp:positionH>
                <wp:positionV relativeFrom="paragraph">
                  <wp:posOffset>106680</wp:posOffset>
                </wp:positionV>
                <wp:extent cx="5705475" cy="19050"/>
                <wp:effectExtent l="0" t="0" r="28575" b="19050"/>
                <wp:wrapNone/>
                <wp:docPr id="3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547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8.4pt" to="447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" strokecolor="#4a7ebb"/>
            </w:pict>
          </mc:Fallback>
        </mc:AlternateContent>
      </w:r>
      <w:r w:rsidRPr="005B0D9C">
        <w:rPr>
          <w:b/>
          <w:bCs/>
          <w:rtl/>
        </w:rPr>
        <w:t xml:space="preserve"> </w:t>
      </w:r>
    </w:p>
    <w:p w:rsidR="00951DED" w:rsidRPr="005B0D9C" w:rsidRDefault="00951DED" w:rsidP="00951DED">
      <w:pPr>
        <w:numPr>
          <w:ilvl w:val="0"/>
          <w:numId w:val="32"/>
        </w:numPr>
        <w:contextualSpacing/>
        <w:rPr>
          <w:b/>
          <w:bCs/>
          <w:color w:val="C00000"/>
          <w:rtl/>
        </w:rPr>
      </w:pPr>
      <w:r w:rsidRPr="005B0D9C">
        <w:rPr>
          <w:rFonts w:hint="cs"/>
          <w:b/>
          <w:bCs/>
          <w:color w:val="C00000"/>
          <w:rtl/>
        </w:rPr>
        <w:t>توجيهات تعبئة النموذج :</w:t>
      </w:r>
    </w:p>
    <w:p w:rsidR="00951DED" w:rsidRPr="005B0D9C" w:rsidRDefault="00951DED" w:rsidP="00951DED">
      <w:pPr>
        <w:numPr>
          <w:ilvl w:val="0"/>
          <w:numId w:val="33"/>
        </w:numPr>
      </w:pPr>
      <w:r w:rsidRPr="005B0D9C">
        <w:rPr>
          <w:rFonts w:hint="cs"/>
          <w:rtl/>
        </w:rPr>
        <w:t>يتم التسجيل داخل النموذج بالصنف وليس بإجمالي الفاتورة.</w:t>
      </w:r>
    </w:p>
    <w:p w:rsidR="00951DED" w:rsidRPr="005B0D9C" w:rsidRDefault="00951DED" w:rsidP="00951DED">
      <w:pPr>
        <w:numPr>
          <w:ilvl w:val="0"/>
          <w:numId w:val="33"/>
        </w:numPr>
      </w:pPr>
      <w:r w:rsidRPr="005B0D9C">
        <w:rPr>
          <w:rFonts w:hint="cs"/>
          <w:rtl/>
        </w:rPr>
        <w:t>عمل محضر استهلاك للأصناف المستهلكة وليست العهد.</w:t>
      </w:r>
    </w:p>
    <w:p w:rsidR="00951DED" w:rsidRPr="005B0D9C" w:rsidRDefault="00951DED" w:rsidP="00951DED">
      <w:pPr>
        <w:numPr>
          <w:ilvl w:val="0"/>
          <w:numId w:val="33"/>
        </w:numPr>
      </w:pPr>
      <w:r w:rsidRPr="005B0D9C">
        <w:rPr>
          <w:rFonts w:hint="cs"/>
          <w:rtl/>
        </w:rPr>
        <w:t>يمكن زيادة عدد الأعضاء الفنيين ولكن لا يقل عن اثنين .</w:t>
      </w:r>
    </w:p>
    <w:p w:rsidR="00951DED" w:rsidRPr="005B0D9C" w:rsidRDefault="00951DED" w:rsidP="00951DED"/>
    <w:p w:rsidR="00951DED" w:rsidRPr="00951DED" w:rsidRDefault="00951DED" w:rsidP="00C5207E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</w:p>
    <w:sectPr w:rsidR="00951DED" w:rsidRPr="00951DED" w:rsidSect="002261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440" w:bottom="567" w:left="1440" w:header="0" w:footer="3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EC" w:rsidRDefault="00DF54EC" w:rsidP="000A2DE1">
      <w:r>
        <w:separator/>
      </w:r>
    </w:p>
  </w:endnote>
  <w:endnote w:type="continuationSeparator" w:id="0">
    <w:p w:rsidR="00DF54EC" w:rsidRDefault="00DF54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7B" w:rsidRDefault="0019087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8F" w:rsidRPr="0022618F" w:rsidRDefault="0022618F" w:rsidP="0022618F">
    <w:pPr>
      <w:pStyle w:val="a5"/>
    </w:pPr>
    <w:r w:rsidRPr="0022618F">
      <w:rPr>
        <w:rFonts w:hint="cs"/>
        <w:rtl/>
      </w:rPr>
      <w:t>نموذج</w:t>
    </w:r>
    <w:r w:rsidRPr="0022618F">
      <w:rPr>
        <w:rtl/>
      </w:rPr>
      <w:t xml:space="preserve"> </w:t>
    </w:r>
    <w:r w:rsidRPr="0022618F">
      <w:rPr>
        <w:rFonts w:hint="cs"/>
        <w:rtl/>
      </w:rPr>
      <w:t>محضر استهلاك أصناف– رقم (</w:t>
    </w:r>
    <w:r w:rsidRPr="0022618F">
      <w:t>012505-F17</w:t>
    </w:r>
    <w:r>
      <w:rPr>
        <w:rFonts w:hint="cs"/>
        <w:rtl/>
      </w:rPr>
      <w:t>)</w:t>
    </w:r>
  </w:p>
  <w:p w:rsidR="00036F81" w:rsidRPr="008D4FF2" w:rsidRDefault="00036F81" w:rsidP="00C12177">
    <w:pPr>
      <w:pStyle w:val="a5"/>
      <w:tabs>
        <w:tab w:val="clear" w:pos="4153"/>
        <w:tab w:val="clear" w:pos="8306"/>
      </w:tabs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7B" w:rsidRDefault="001908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EC" w:rsidRDefault="00DF54EC" w:rsidP="000A2DE1">
      <w:r>
        <w:separator/>
      </w:r>
    </w:p>
  </w:footnote>
  <w:footnote w:type="continuationSeparator" w:id="0">
    <w:p w:rsidR="00DF54EC" w:rsidRDefault="00DF54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19087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19087B" w:rsidP="00F9709D">
    <w:pPr>
      <w:pStyle w:val="a4"/>
      <w:tabs>
        <w:tab w:val="clear" w:pos="4153"/>
        <w:tab w:val="clear" w:pos="8306"/>
      </w:tabs>
      <w:rPr>
        <w:rtl/>
      </w:rPr>
    </w:pPr>
    <w:bookmarkStart w:id="0" w:name="_GoBack"/>
    <w:r w:rsidRPr="0019087B">
      <w:rPr>
        <w:noProof/>
        <w:rtl/>
      </w:rPr>
      <w:drawing>
        <wp:anchor distT="0" distB="0" distL="114300" distR="114300" simplePos="0" relativeHeight="251683328" behindDoc="0" locked="0" layoutInCell="1" allowOverlap="1" wp14:anchorId="0873DAE9" wp14:editId="5FA1D6DD">
          <wp:simplePos x="0" y="0"/>
          <wp:positionH relativeFrom="column">
            <wp:posOffset>4368800</wp:posOffset>
          </wp:positionH>
          <wp:positionV relativeFrom="paragraph">
            <wp:posOffset>99060</wp:posOffset>
          </wp:positionV>
          <wp:extent cx="2113915" cy="1619885"/>
          <wp:effectExtent l="0" t="0" r="635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C769F" w:rsidRPr="00DC769F">
      <w:rPr>
        <w:rFonts w:ascii="Calibri" w:eastAsia="Calibri" w:hAnsi="Calibri" w:cs="Arial"/>
        <w:noProof/>
        <w:sz w:val="22"/>
        <w:szCs w:val="22"/>
        <w:rtl/>
      </w:rPr>
      <w:drawing>
        <wp:anchor distT="0" distB="0" distL="114300" distR="114300" simplePos="0" relativeHeight="251679232" behindDoc="0" locked="0" layoutInCell="1" allowOverlap="1" wp14:anchorId="4551A3F0" wp14:editId="680AFC09">
          <wp:simplePos x="0" y="0"/>
          <wp:positionH relativeFrom="column">
            <wp:posOffset>-954157</wp:posOffset>
          </wp:positionH>
          <wp:positionV relativeFrom="paragraph">
            <wp:posOffset>-198783</wp:posOffset>
          </wp:positionV>
          <wp:extent cx="2671639" cy="1749287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نماذج وكالة الدراسات العليا\VR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89"/>
                  <a:stretch/>
                </pic:blipFill>
                <pic:spPr bwMode="auto">
                  <a:xfrm>
                    <a:off x="0" y="0"/>
                    <a:ext cx="2670810" cy="1748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F81" w:rsidRDefault="00036F81" w:rsidP="00CE4176">
    <w:pPr>
      <w:pStyle w:val="a4"/>
      <w:tabs>
        <w:tab w:val="clear" w:pos="4153"/>
        <w:tab w:val="clear" w:pos="8306"/>
      </w:tabs>
      <w:rPr>
        <w:rtl/>
      </w:rPr>
    </w:pPr>
  </w:p>
  <w:p w:rsidR="00036F81" w:rsidRDefault="0019087B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 w:rsidRPr="0019087B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F57DC90" wp14:editId="08B53BCF">
              <wp:simplePos x="0" y="0"/>
              <wp:positionH relativeFrom="column">
                <wp:posOffset>2668270</wp:posOffset>
              </wp:positionH>
              <wp:positionV relativeFrom="paragraph">
                <wp:posOffset>92075</wp:posOffset>
              </wp:positionV>
              <wp:extent cx="990600" cy="1000125"/>
              <wp:effectExtent l="0" t="0" r="0" b="9525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7" o:spid="_x0000_s1026" style="position:absolute;left:0;text-align:left;margin-left:210.1pt;margin-top:7.25pt;width:78pt;height:78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YTlmZjIxZmMtYmNhOS1lNTQyLTliYTQtZTBjM2Q2ZGJhNTNkPC9zdEV2dDppbnN0YW5j&#10;ZUlEPgogICAgICAgICAgICAgICAgICA8c3RFdnQ6d2hlbj4yMDE5LTA5LTI0VDE0OjUxOjMzKzAy&#10;OjAwPC9zdEV2dDp3aGVuPgogICAgICAgICAgICAgICAgICA8c3RFdnQ6c29mdHdhcmVBZ2VudD5B&#10;ZG9iZSBQaG90b3Nob3A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leGlmOkNvbG9yU3BhY2U+NjU1MzU8L2V4aWY6Q29sb3JTcGFjZT4KICAgICAgICAgPGV4&#10;aWY6UGl4ZWxYRGltZW5zaW9uPjM2NDwvZXhpZjpQaXhlbFhEaW1lbnNpb24+CiAgICAgICAgIDxl&#10;eGlmOlBpeGVsWURpbWVuc2lvbj44M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" stroked="f" strokeweight="2pt">
              <v:fill r:id="rId4" o:title="" recolor="t" rotate="t" type="frame"/>
            </v:rect>
          </w:pict>
        </mc:Fallback>
      </mc:AlternateContent>
    </w:r>
    <w:r w:rsidR="00036F81">
      <w:rPr>
        <w:rtl/>
      </w:rPr>
      <w:tab/>
    </w:r>
  </w:p>
  <w:p w:rsidR="00036F81" w:rsidRDefault="00036F81" w:rsidP="00524190">
    <w:pPr>
      <w:pStyle w:val="a4"/>
      <w:jc w:val="center"/>
      <w:rPr>
        <w:rtl/>
      </w:rPr>
    </w:pPr>
  </w:p>
  <w:p w:rsidR="00036F81" w:rsidRDefault="00036F81" w:rsidP="00AA4BA3">
    <w:pPr>
      <w:pStyle w:val="a4"/>
      <w:jc w:val="center"/>
      <w:rPr>
        <w:rtl/>
      </w:rPr>
    </w:pPr>
  </w:p>
  <w:p w:rsidR="00036F81" w:rsidRDefault="00036F81" w:rsidP="00E432C7">
    <w:pPr>
      <w:pStyle w:val="a4"/>
      <w:jc w:val="center"/>
      <w:rPr>
        <w:rtl/>
      </w:rPr>
    </w:pPr>
  </w:p>
  <w:p w:rsidR="00036F81" w:rsidRDefault="00036F81">
    <w:pPr>
      <w:pStyle w:val="a4"/>
      <w:rPr>
        <w:rtl/>
      </w:rPr>
    </w:pPr>
  </w:p>
  <w:p w:rsidR="00DC769F" w:rsidRDefault="00DC769F">
    <w:pPr>
      <w:pStyle w:val="a4"/>
      <w:rPr>
        <w:rFonts w:cs="AL-Mohanad Bold" w:hint="cs"/>
        <w:rtl/>
      </w:rPr>
    </w:pPr>
  </w:p>
  <w:p w:rsidR="0019087B" w:rsidRPr="00DC769F" w:rsidRDefault="0019087B">
    <w:pPr>
      <w:pStyle w:val="a4"/>
      <w:rPr>
        <w:rFonts w:cs="AL-Mohanad Bold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19087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922423"/>
    <w:multiLevelType w:val="hybridMultilevel"/>
    <w:tmpl w:val="3D2C3C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1136D"/>
    <w:multiLevelType w:val="hybridMultilevel"/>
    <w:tmpl w:val="F0DA89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35B49"/>
    <w:multiLevelType w:val="hybridMultilevel"/>
    <w:tmpl w:val="E16C6E6A"/>
    <w:lvl w:ilvl="0" w:tplc="D0561408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AD7D84"/>
    <w:multiLevelType w:val="hybridMultilevel"/>
    <w:tmpl w:val="EC6C8D1A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C1047"/>
    <w:multiLevelType w:val="hybridMultilevel"/>
    <w:tmpl w:val="068C843C"/>
    <w:lvl w:ilvl="0" w:tplc="C95C73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712100"/>
    <w:multiLevelType w:val="hybridMultilevel"/>
    <w:tmpl w:val="48E26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2D02B9"/>
    <w:multiLevelType w:val="hybridMultilevel"/>
    <w:tmpl w:val="2C96C5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2D227A"/>
    <w:multiLevelType w:val="hybridMultilevel"/>
    <w:tmpl w:val="AD0EA500"/>
    <w:lvl w:ilvl="0" w:tplc="1C82F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7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9339E"/>
    <w:multiLevelType w:val="hybridMultilevel"/>
    <w:tmpl w:val="C6B23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5785525"/>
    <w:multiLevelType w:val="hybridMultilevel"/>
    <w:tmpl w:val="730AD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731E84"/>
    <w:multiLevelType w:val="hybridMultilevel"/>
    <w:tmpl w:val="A8FC3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29"/>
  </w:num>
  <w:num w:numId="5">
    <w:abstractNumId w:val="7"/>
  </w:num>
  <w:num w:numId="6">
    <w:abstractNumId w:val="28"/>
  </w:num>
  <w:num w:numId="7">
    <w:abstractNumId w:val="15"/>
  </w:num>
  <w:num w:numId="8">
    <w:abstractNumId w:val="27"/>
  </w:num>
  <w:num w:numId="9">
    <w:abstractNumId w:val="25"/>
  </w:num>
  <w:num w:numId="10">
    <w:abstractNumId w:val="5"/>
  </w:num>
  <w:num w:numId="11">
    <w:abstractNumId w:val="21"/>
  </w:num>
  <w:num w:numId="12">
    <w:abstractNumId w:val="14"/>
  </w:num>
  <w:num w:numId="13">
    <w:abstractNumId w:val="18"/>
  </w:num>
  <w:num w:numId="14">
    <w:abstractNumId w:val="26"/>
  </w:num>
  <w:num w:numId="15">
    <w:abstractNumId w:val="8"/>
  </w:num>
  <w:num w:numId="16">
    <w:abstractNumId w:val="0"/>
  </w:num>
  <w:num w:numId="17">
    <w:abstractNumId w:val="19"/>
  </w:num>
  <w:num w:numId="18">
    <w:abstractNumId w:val="23"/>
  </w:num>
  <w:num w:numId="19">
    <w:abstractNumId w:val="4"/>
  </w:num>
  <w:num w:numId="20">
    <w:abstractNumId w:val="1"/>
  </w:num>
  <w:num w:numId="21">
    <w:abstractNumId w:val="2"/>
  </w:num>
  <w:num w:numId="22">
    <w:abstractNumId w:val="20"/>
  </w:num>
  <w:num w:numId="23">
    <w:abstractNumId w:val="24"/>
  </w:num>
  <w:num w:numId="24">
    <w:abstractNumId w:val="11"/>
  </w:num>
  <w:num w:numId="25">
    <w:abstractNumId w:val="32"/>
  </w:num>
  <w:num w:numId="26">
    <w:abstractNumId w:val="30"/>
  </w:num>
  <w:num w:numId="27">
    <w:abstractNumId w:val="6"/>
  </w:num>
  <w:num w:numId="28">
    <w:abstractNumId w:val="12"/>
  </w:num>
  <w:num w:numId="29">
    <w:abstractNumId w:val="3"/>
  </w:num>
  <w:num w:numId="30">
    <w:abstractNumId w:val="13"/>
  </w:num>
  <w:num w:numId="31">
    <w:abstractNumId w:val="9"/>
  </w:num>
  <w:num w:numId="32">
    <w:abstractNumId w:val="10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0"/>
    <w:rsid w:val="000039FA"/>
    <w:rsid w:val="00012125"/>
    <w:rsid w:val="000213BF"/>
    <w:rsid w:val="0002512A"/>
    <w:rsid w:val="00036F81"/>
    <w:rsid w:val="00057DBA"/>
    <w:rsid w:val="000657C5"/>
    <w:rsid w:val="00065CB0"/>
    <w:rsid w:val="000811FD"/>
    <w:rsid w:val="00082841"/>
    <w:rsid w:val="00084E0A"/>
    <w:rsid w:val="00087A28"/>
    <w:rsid w:val="00094852"/>
    <w:rsid w:val="0009673D"/>
    <w:rsid w:val="00097522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6C19"/>
    <w:rsid w:val="00100BFD"/>
    <w:rsid w:val="00102ABB"/>
    <w:rsid w:val="00104D39"/>
    <w:rsid w:val="00115C59"/>
    <w:rsid w:val="00151801"/>
    <w:rsid w:val="00170AA4"/>
    <w:rsid w:val="00171EF5"/>
    <w:rsid w:val="00172DB1"/>
    <w:rsid w:val="0019087B"/>
    <w:rsid w:val="00194C7E"/>
    <w:rsid w:val="001A172C"/>
    <w:rsid w:val="001B41B8"/>
    <w:rsid w:val="001C1F9A"/>
    <w:rsid w:val="001D765A"/>
    <w:rsid w:val="00201EAA"/>
    <w:rsid w:val="0022618F"/>
    <w:rsid w:val="002347F3"/>
    <w:rsid w:val="0024456E"/>
    <w:rsid w:val="0025335D"/>
    <w:rsid w:val="0025569E"/>
    <w:rsid w:val="00272D3B"/>
    <w:rsid w:val="002773C8"/>
    <w:rsid w:val="00286CA3"/>
    <w:rsid w:val="002A74A2"/>
    <w:rsid w:val="002B596D"/>
    <w:rsid w:val="002C77F4"/>
    <w:rsid w:val="002D2626"/>
    <w:rsid w:val="002E46B4"/>
    <w:rsid w:val="002E4E80"/>
    <w:rsid w:val="002F0196"/>
    <w:rsid w:val="002F4521"/>
    <w:rsid w:val="002F627F"/>
    <w:rsid w:val="003050BE"/>
    <w:rsid w:val="003115FC"/>
    <w:rsid w:val="003173E9"/>
    <w:rsid w:val="003176A4"/>
    <w:rsid w:val="00322042"/>
    <w:rsid w:val="00323237"/>
    <w:rsid w:val="00323A2A"/>
    <w:rsid w:val="00331A15"/>
    <w:rsid w:val="00331C4D"/>
    <w:rsid w:val="00333C65"/>
    <w:rsid w:val="003469F5"/>
    <w:rsid w:val="0035099B"/>
    <w:rsid w:val="00351918"/>
    <w:rsid w:val="003608F7"/>
    <w:rsid w:val="00370396"/>
    <w:rsid w:val="00374CB7"/>
    <w:rsid w:val="00375E10"/>
    <w:rsid w:val="0038015E"/>
    <w:rsid w:val="00380911"/>
    <w:rsid w:val="00384C4A"/>
    <w:rsid w:val="00384E63"/>
    <w:rsid w:val="0039483B"/>
    <w:rsid w:val="003A3B92"/>
    <w:rsid w:val="003A50E2"/>
    <w:rsid w:val="003B270E"/>
    <w:rsid w:val="003B418B"/>
    <w:rsid w:val="003B5B52"/>
    <w:rsid w:val="003D6F1A"/>
    <w:rsid w:val="003E2932"/>
    <w:rsid w:val="003F4660"/>
    <w:rsid w:val="003F6A05"/>
    <w:rsid w:val="00400153"/>
    <w:rsid w:val="00403E49"/>
    <w:rsid w:val="0040493B"/>
    <w:rsid w:val="004056CD"/>
    <w:rsid w:val="00416FDA"/>
    <w:rsid w:val="00433048"/>
    <w:rsid w:val="00441878"/>
    <w:rsid w:val="004710C7"/>
    <w:rsid w:val="00472FA5"/>
    <w:rsid w:val="00476529"/>
    <w:rsid w:val="00477079"/>
    <w:rsid w:val="0048071B"/>
    <w:rsid w:val="00485663"/>
    <w:rsid w:val="00485D33"/>
    <w:rsid w:val="00490AF8"/>
    <w:rsid w:val="00494D65"/>
    <w:rsid w:val="0049709F"/>
    <w:rsid w:val="00497F85"/>
    <w:rsid w:val="004A07DE"/>
    <w:rsid w:val="004A6654"/>
    <w:rsid w:val="004B5495"/>
    <w:rsid w:val="004B5AEE"/>
    <w:rsid w:val="004B66E0"/>
    <w:rsid w:val="004C363B"/>
    <w:rsid w:val="004C48EE"/>
    <w:rsid w:val="004D0CC6"/>
    <w:rsid w:val="004D7853"/>
    <w:rsid w:val="004E1E05"/>
    <w:rsid w:val="004E4234"/>
    <w:rsid w:val="004E7B7C"/>
    <w:rsid w:val="00507DB8"/>
    <w:rsid w:val="005105B5"/>
    <w:rsid w:val="005128B2"/>
    <w:rsid w:val="00524190"/>
    <w:rsid w:val="00532535"/>
    <w:rsid w:val="00534FCE"/>
    <w:rsid w:val="005375B5"/>
    <w:rsid w:val="00553C5B"/>
    <w:rsid w:val="005613D4"/>
    <w:rsid w:val="0057262E"/>
    <w:rsid w:val="00575E48"/>
    <w:rsid w:val="005801EA"/>
    <w:rsid w:val="005819CC"/>
    <w:rsid w:val="00584856"/>
    <w:rsid w:val="00585CB6"/>
    <w:rsid w:val="005914E0"/>
    <w:rsid w:val="005A013B"/>
    <w:rsid w:val="005A4BE5"/>
    <w:rsid w:val="005B5D8F"/>
    <w:rsid w:val="005C100B"/>
    <w:rsid w:val="005D7769"/>
    <w:rsid w:val="005E3D32"/>
    <w:rsid w:val="005E498F"/>
    <w:rsid w:val="005E7ED1"/>
    <w:rsid w:val="005F670B"/>
    <w:rsid w:val="00605680"/>
    <w:rsid w:val="00607270"/>
    <w:rsid w:val="00614423"/>
    <w:rsid w:val="00617097"/>
    <w:rsid w:val="006219CA"/>
    <w:rsid w:val="00634548"/>
    <w:rsid w:val="00642294"/>
    <w:rsid w:val="006449F6"/>
    <w:rsid w:val="0064602B"/>
    <w:rsid w:val="006460E0"/>
    <w:rsid w:val="00646AF3"/>
    <w:rsid w:val="00653685"/>
    <w:rsid w:val="006573EB"/>
    <w:rsid w:val="0067332A"/>
    <w:rsid w:val="00676161"/>
    <w:rsid w:val="006763D0"/>
    <w:rsid w:val="00683F04"/>
    <w:rsid w:val="0068503C"/>
    <w:rsid w:val="006926FA"/>
    <w:rsid w:val="00696419"/>
    <w:rsid w:val="0069790F"/>
    <w:rsid w:val="006A3C5C"/>
    <w:rsid w:val="006A5FA1"/>
    <w:rsid w:val="006A63BB"/>
    <w:rsid w:val="006B2D98"/>
    <w:rsid w:val="006C466C"/>
    <w:rsid w:val="006C4F6B"/>
    <w:rsid w:val="006C563D"/>
    <w:rsid w:val="006D00ED"/>
    <w:rsid w:val="006D3A1A"/>
    <w:rsid w:val="006F0AAD"/>
    <w:rsid w:val="006F7C08"/>
    <w:rsid w:val="006F7DB4"/>
    <w:rsid w:val="007046A9"/>
    <w:rsid w:val="00704D70"/>
    <w:rsid w:val="00731D97"/>
    <w:rsid w:val="007333F7"/>
    <w:rsid w:val="0073724D"/>
    <w:rsid w:val="007416A0"/>
    <w:rsid w:val="00742833"/>
    <w:rsid w:val="00742BC5"/>
    <w:rsid w:val="007432DF"/>
    <w:rsid w:val="00743DE1"/>
    <w:rsid w:val="00746D88"/>
    <w:rsid w:val="00751336"/>
    <w:rsid w:val="0078088A"/>
    <w:rsid w:val="00780AD1"/>
    <w:rsid w:val="00782397"/>
    <w:rsid w:val="00786530"/>
    <w:rsid w:val="00794F10"/>
    <w:rsid w:val="007B3EF0"/>
    <w:rsid w:val="007B4659"/>
    <w:rsid w:val="007B7805"/>
    <w:rsid w:val="007C31AA"/>
    <w:rsid w:val="007E37D9"/>
    <w:rsid w:val="007E4432"/>
    <w:rsid w:val="007E4BA0"/>
    <w:rsid w:val="007F0F36"/>
    <w:rsid w:val="007F401C"/>
    <w:rsid w:val="0080050C"/>
    <w:rsid w:val="0080439D"/>
    <w:rsid w:val="00830835"/>
    <w:rsid w:val="008409C4"/>
    <w:rsid w:val="00840E6A"/>
    <w:rsid w:val="00857139"/>
    <w:rsid w:val="00864742"/>
    <w:rsid w:val="00870E4D"/>
    <w:rsid w:val="00877CD5"/>
    <w:rsid w:val="00882D61"/>
    <w:rsid w:val="00885057"/>
    <w:rsid w:val="00886C0B"/>
    <w:rsid w:val="00893212"/>
    <w:rsid w:val="008B573F"/>
    <w:rsid w:val="008B5EAC"/>
    <w:rsid w:val="008B6442"/>
    <w:rsid w:val="008C084E"/>
    <w:rsid w:val="008C52DA"/>
    <w:rsid w:val="008C6A87"/>
    <w:rsid w:val="008D278C"/>
    <w:rsid w:val="008D4FF2"/>
    <w:rsid w:val="008D5863"/>
    <w:rsid w:val="008D6592"/>
    <w:rsid w:val="008E0C7A"/>
    <w:rsid w:val="00910330"/>
    <w:rsid w:val="00922440"/>
    <w:rsid w:val="009315EF"/>
    <w:rsid w:val="009345F9"/>
    <w:rsid w:val="0094452B"/>
    <w:rsid w:val="00946830"/>
    <w:rsid w:val="00951DED"/>
    <w:rsid w:val="00955810"/>
    <w:rsid w:val="00956CD4"/>
    <w:rsid w:val="00962494"/>
    <w:rsid w:val="00994745"/>
    <w:rsid w:val="00997145"/>
    <w:rsid w:val="009A5117"/>
    <w:rsid w:val="009B06E9"/>
    <w:rsid w:val="009C7350"/>
    <w:rsid w:val="009D0EB2"/>
    <w:rsid w:val="009E2F80"/>
    <w:rsid w:val="009F1F6F"/>
    <w:rsid w:val="00A00557"/>
    <w:rsid w:val="00A02C5B"/>
    <w:rsid w:val="00A072DF"/>
    <w:rsid w:val="00A2610D"/>
    <w:rsid w:val="00A36942"/>
    <w:rsid w:val="00A43602"/>
    <w:rsid w:val="00A522A6"/>
    <w:rsid w:val="00A5523A"/>
    <w:rsid w:val="00A57B20"/>
    <w:rsid w:val="00A66696"/>
    <w:rsid w:val="00A7621C"/>
    <w:rsid w:val="00A8114F"/>
    <w:rsid w:val="00A87D8D"/>
    <w:rsid w:val="00A9287D"/>
    <w:rsid w:val="00A92903"/>
    <w:rsid w:val="00A942FE"/>
    <w:rsid w:val="00A97636"/>
    <w:rsid w:val="00AA4BA3"/>
    <w:rsid w:val="00AA4E8E"/>
    <w:rsid w:val="00AC09D2"/>
    <w:rsid w:val="00AC380C"/>
    <w:rsid w:val="00AE0601"/>
    <w:rsid w:val="00AE4788"/>
    <w:rsid w:val="00B0482F"/>
    <w:rsid w:val="00B07776"/>
    <w:rsid w:val="00B17BD9"/>
    <w:rsid w:val="00B20210"/>
    <w:rsid w:val="00B20548"/>
    <w:rsid w:val="00B251AD"/>
    <w:rsid w:val="00B253FE"/>
    <w:rsid w:val="00B26261"/>
    <w:rsid w:val="00B41505"/>
    <w:rsid w:val="00B42B69"/>
    <w:rsid w:val="00B4395B"/>
    <w:rsid w:val="00B444C7"/>
    <w:rsid w:val="00B451A2"/>
    <w:rsid w:val="00B47235"/>
    <w:rsid w:val="00B62756"/>
    <w:rsid w:val="00B66C5F"/>
    <w:rsid w:val="00B746D3"/>
    <w:rsid w:val="00B762A8"/>
    <w:rsid w:val="00B809BA"/>
    <w:rsid w:val="00B84A1F"/>
    <w:rsid w:val="00B85261"/>
    <w:rsid w:val="00B91772"/>
    <w:rsid w:val="00BD51BD"/>
    <w:rsid w:val="00BE377C"/>
    <w:rsid w:val="00BE4EFA"/>
    <w:rsid w:val="00BF4FAF"/>
    <w:rsid w:val="00C02D3F"/>
    <w:rsid w:val="00C07A7F"/>
    <w:rsid w:val="00C12177"/>
    <w:rsid w:val="00C12A15"/>
    <w:rsid w:val="00C13518"/>
    <w:rsid w:val="00C20954"/>
    <w:rsid w:val="00C302EA"/>
    <w:rsid w:val="00C3428D"/>
    <w:rsid w:val="00C44072"/>
    <w:rsid w:val="00C50657"/>
    <w:rsid w:val="00C5207E"/>
    <w:rsid w:val="00C5265B"/>
    <w:rsid w:val="00C53F35"/>
    <w:rsid w:val="00C55C56"/>
    <w:rsid w:val="00C55DCB"/>
    <w:rsid w:val="00C56B01"/>
    <w:rsid w:val="00C61B92"/>
    <w:rsid w:val="00C64645"/>
    <w:rsid w:val="00C653B7"/>
    <w:rsid w:val="00C70246"/>
    <w:rsid w:val="00C7492B"/>
    <w:rsid w:val="00C757EA"/>
    <w:rsid w:val="00C76127"/>
    <w:rsid w:val="00C773EB"/>
    <w:rsid w:val="00C77EA4"/>
    <w:rsid w:val="00C847C2"/>
    <w:rsid w:val="00C86676"/>
    <w:rsid w:val="00C8673B"/>
    <w:rsid w:val="00C91791"/>
    <w:rsid w:val="00C921ED"/>
    <w:rsid w:val="00CA6662"/>
    <w:rsid w:val="00CB724D"/>
    <w:rsid w:val="00CD28C4"/>
    <w:rsid w:val="00CE1AA7"/>
    <w:rsid w:val="00CE2919"/>
    <w:rsid w:val="00CE4176"/>
    <w:rsid w:val="00CF2ADE"/>
    <w:rsid w:val="00D028CC"/>
    <w:rsid w:val="00D04128"/>
    <w:rsid w:val="00D07515"/>
    <w:rsid w:val="00D31019"/>
    <w:rsid w:val="00D36BDF"/>
    <w:rsid w:val="00D41057"/>
    <w:rsid w:val="00D46B4E"/>
    <w:rsid w:val="00D47B40"/>
    <w:rsid w:val="00D51CBA"/>
    <w:rsid w:val="00D54FEF"/>
    <w:rsid w:val="00D84C1C"/>
    <w:rsid w:val="00D864A4"/>
    <w:rsid w:val="00D879A4"/>
    <w:rsid w:val="00D90E66"/>
    <w:rsid w:val="00DB1774"/>
    <w:rsid w:val="00DB5FFE"/>
    <w:rsid w:val="00DC1B7B"/>
    <w:rsid w:val="00DC4EAD"/>
    <w:rsid w:val="00DC4ED7"/>
    <w:rsid w:val="00DC6C1D"/>
    <w:rsid w:val="00DC769F"/>
    <w:rsid w:val="00DE0E08"/>
    <w:rsid w:val="00DE2F75"/>
    <w:rsid w:val="00DF0397"/>
    <w:rsid w:val="00DF54EC"/>
    <w:rsid w:val="00E0465B"/>
    <w:rsid w:val="00E06D56"/>
    <w:rsid w:val="00E2105F"/>
    <w:rsid w:val="00E257DA"/>
    <w:rsid w:val="00E260AA"/>
    <w:rsid w:val="00E34ACC"/>
    <w:rsid w:val="00E432C7"/>
    <w:rsid w:val="00E47061"/>
    <w:rsid w:val="00E53377"/>
    <w:rsid w:val="00E618DF"/>
    <w:rsid w:val="00E62996"/>
    <w:rsid w:val="00E70489"/>
    <w:rsid w:val="00E73500"/>
    <w:rsid w:val="00E73EB8"/>
    <w:rsid w:val="00E762BD"/>
    <w:rsid w:val="00E763D0"/>
    <w:rsid w:val="00E7724D"/>
    <w:rsid w:val="00E823A3"/>
    <w:rsid w:val="00E826C0"/>
    <w:rsid w:val="00E83B79"/>
    <w:rsid w:val="00E85B67"/>
    <w:rsid w:val="00E9451B"/>
    <w:rsid w:val="00E952F2"/>
    <w:rsid w:val="00EA0DB8"/>
    <w:rsid w:val="00EA7096"/>
    <w:rsid w:val="00EB1AA3"/>
    <w:rsid w:val="00EB23B5"/>
    <w:rsid w:val="00EC7B54"/>
    <w:rsid w:val="00EE0769"/>
    <w:rsid w:val="00EE712D"/>
    <w:rsid w:val="00EF2DE8"/>
    <w:rsid w:val="00EF5FCE"/>
    <w:rsid w:val="00EF61AF"/>
    <w:rsid w:val="00F04536"/>
    <w:rsid w:val="00F04C87"/>
    <w:rsid w:val="00F12AF1"/>
    <w:rsid w:val="00F21202"/>
    <w:rsid w:val="00F31D66"/>
    <w:rsid w:val="00F32642"/>
    <w:rsid w:val="00F44D6C"/>
    <w:rsid w:val="00F56627"/>
    <w:rsid w:val="00F71D3E"/>
    <w:rsid w:val="00F750CE"/>
    <w:rsid w:val="00F804EB"/>
    <w:rsid w:val="00F81004"/>
    <w:rsid w:val="00F827B1"/>
    <w:rsid w:val="00F92308"/>
    <w:rsid w:val="00F9709D"/>
    <w:rsid w:val="00FA12E9"/>
    <w:rsid w:val="00FC218E"/>
    <w:rsid w:val="00FD09E9"/>
    <w:rsid w:val="00FE2722"/>
    <w:rsid w:val="00FF31B2"/>
    <w:rsid w:val="00F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  <w:style w:type="table" w:customStyle="1" w:styleId="20">
    <w:name w:val="شبكة جدول2"/>
    <w:basedOn w:val="a1"/>
    <w:uiPriority w:val="59"/>
    <w:rsid w:val="00951DED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  <w:style w:type="table" w:customStyle="1" w:styleId="20">
    <w:name w:val="شبكة جدول2"/>
    <w:basedOn w:val="a1"/>
    <w:uiPriority w:val="59"/>
    <w:rsid w:val="00951DED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B8785-6AAF-4EA7-BBEF-1C99C16A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45</TotalTime>
  <Pages>1</Pages>
  <Words>113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Moneerah Sal. Almasoud</dc:creator>
  <cp:lastModifiedBy>Tasneem Abd. ALMelaihi</cp:lastModifiedBy>
  <cp:revision>8</cp:revision>
  <cp:lastPrinted>2018-03-21T08:07:00Z</cp:lastPrinted>
  <dcterms:created xsi:type="dcterms:W3CDTF">2018-04-10T07:05:00Z</dcterms:created>
  <dcterms:modified xsi:type="dcterms:W3CDTF">2020-01-28T10:01:00Z</dcterms:modified>
</cp:coreProperties>
</file>